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F0" w:rsidRDefault="002116F0" w:rsidP="00831DD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2116F0" w:rsidRDefault="002116F0" w:rsidP="00B56A3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РОСТОВА-НА-ДОНУ</w:t>
      </w:r>
    </w:p>
    <w:p w:rsidR="002116F0" w:rsidRDefault="002116F0" w:rsidP="00B56A3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«Лицей №11»</w:t>
      </w:r>
    </w:p>
    <w:p w:rsidR="002116F0" w:rsidRDefault="002116F0" w:rsidP="00E61011">
      <w:pPr>
        <w:rPr>
          <w:rFonts w:ascii="Times New Roman" w:hAnsi="Times New Roman"/>
          <w:b/>
          <w:sz w:val="28"/>
          <w:szCs w:val="28"/>
        </w:rPr>
      </w:pPr>
    </w:p>
    <w:p w:rsidR="002116F0" w:rsidRDefault="002116F0" w:rsidP="00E61011">
      <w:pPr>
        <w:rPr>
          <w:rFonts w:ascii="Times New Roman" w:hAnsi="Times New Roman"/>
          <w:b/>
          <w:sz w:val="28"/>
          <w:szCs w:val="28"/>
        </w:rPr>
      </w:pPr>
    </w:p>
    <w:p w:rsidR="002116F0" w:rsidRDefault="002116F0" w:rsidP="00E61011">
      <w:pPr>
        <w:rPr>
          <w:rFonts w:ascii="Times New Roman" w:hAnsi="Times New Roman"/>
          <w:sz w:val="28"/>
          <w:szCs w:val="28"/>
        </w:rPr>
      </w:pPr>
    </w:p>
    <w:p w:rsidR="002116F0" w:rsidRDefault="002116F0" w:rsidP="00831DD7">
      <w:pPr>
        <w:jc w:val="center"/>
        <w:rPr>
          <w:rFonts w:ascii="Times New Roman" w:hAnsi="Times New Roman"/>
          <w:sz w:val="28"/>
          <w:szCs w:val="28"/>
        </w:rPr>
      </w:pPr>
    </w:p>
    <w:p w:rsidR="002116F0" w:rsidRPr="0003756F" w:rsidRDefault="002116F0" w:rsidP="000A46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Секция «</w:t>
      </w:r>
      <w:r>
        <w:rPr>
          <w:rFonts w:ascii="Times New Roman" w:hAnsi="Times New Roman"/>
          <w:sz w:val="28"/>
          <w:szCs w:val="32"/>
        </w:rPr>
        <w:t>Математика и информатика</w:t>
      </w:r>
      <w:r>
        <w:rPr>
          <w:rFonts w:ascii="Times New Roman" w:hAnsi="Times New Roman"/>
          <w:sz w:val="28"/>
          <w:szCs w:val="28"/>
        </w:rPr>
        <w:t>»</w:t>
      </w:r>
    </w:p>
    <w:p w:rsidR="002116F0" w:rsidRDefault="002116F0" w:rsidP="00831DD7">
      <w:pPr>
        <w:jc w:val="center"/>
        <w:rPr>
          <w:rFonts w:ascii="Times New Roman" w:hAnsi="Times New Roman"/>
          <w:sz w:val="28"/>
          <w:szCs w:val="28"/>
        </w:rPr>
      </w:pPr>
    </w:p>
    <w:p w:rsidR="002116F0" w:rsidRPr="00B56A34" w:rsidRDefault="002116F0" w:rsidP="00831DD7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«Инвестиции» в будущее</w:t>
      </w:r>
    </w:p>
    <w:p w:rsidR="002116F0" w:rsidRPr="006867D8" w:rsidRDefault="002116F0" w:rsidP="00831DD7">
      <w:pPr>
        <w:jc w:val="center"/>
        <w:rPr>
          <w:rFonts w:ascii="Times New Roman" w:hAnsi="Times New Roman"/>
          <w:sz w:val="32"/>
          <w:szCs w:val="32"/>
        </w:rPr>
      </w:pPr>
    </w:p>
    <w:p w:rsidR="002116F0" w:rsidRDefault="002116F0" w:rsidP="00E61011">
      <w:pPr>
        <w:rPr>
          <w:rFonts w:ascii="Times New Roman" w:hAnsi="Times New Roman"/>
          <w:sz w:val="28"/>
          <w:szCs w:val="28"/>
        </w:rPr>
      </w:pPr>
    </w:p>
    <w:p w:rsidR="002116F0" w:rsidRDefault="002116F0" w:rsidP="00E61011">
      <w:pPr>
        <w:rPr>
          <w:rFonts w:ascii="Times New Roman" w:hAnsi="Times New Roman"/>
          <w:sz w:val="28"/>
          <w:szCs w:val="28"/>
        </w:rPr>
      </w:pPr>
    </w:p>
    <w:p w:rsidR="002116F0" w:rsidRDefault="002116F0" w:rsidP="0083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работы: </w:t>
      </w:r>
    </w:p>
    <w:p w:rsidR="002116F0" w:rsidRPr="000E5ABA" w:rsidRDefault="002116F0" w:rsidP="000E5A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Руденко Данил</w:t>
      </w:r>
      <w:r w:rsidRPr="000E5ABA">
        <w:rPr>
          <w:rFonts w:ascii="Times New Roman" w:hAnsi="Times New Roman"/>
          <w:sz w:val="28"/>
          <w:szCs w:val="28"/>
        </w:rPr>
        <w:t>,</w:t>
      </w:r>
    </w:p>
    <w:p w:rsidR="002116F0" w:rsidRPr="000E5ABA" w:rsidRDefault="002116F0" w:rsidP="0041357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учащийся</w:t>
      </w:r>
      <w:r w:rsidRPr="000E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Pr="000E5ABA">
        <w:rPr>
          <w:rFonts w:ascii="Times New Roman" w:hAnsi="Times New Roman"/>
          <w:sz w:val="28"/>
          <w:szCs w:val="28"/>
        </w:rPr>
        <w:t xml:space="preserve"> класса «</w:t>
      </w:r>
      <w:r>
        <w:rPr>
          <w:rFonts w:ascii="Times New Roman" w:hAnsi="Times New Roman"/>
          <w:sz w:val="28"/>
          <w:szCs w:val="28"/>
        </w:rPr>
        <w:t>Ж</w:t>
      </w:r>
      <w:r w:rsidRPr="000E5ABA">
        <w:rPr>
          <w:rFonts w:ascii="Times New Roman" w:hAnsi="Times New Roman"/>
          <w:sz w:val="28"/>
          <w:szCs w:val="28"/>
        </w:rPr>
        <w:t>»</w:t>
      </w:r>
    </w:p>
    <w:p w:rsidR="002116F0" w:rsidRPr="000E5ABA" w:rsidRDefault="002116F0" w:rsidP="000E5ABA">
      <w:pPr>
        <w:jc w:val="right"/>
        <w:rPr>
          <w:rFonts w:ascii="Times New Roman" w:hAnsi="Times New Roman"/>
          <w:sz w:val="28"/>
          <w:szCs w:val="28"/>
        </w:rPr>
      </w:pPr>
      <w:r w:rsidRPr="000E5ABA">
        <w:rPr>
          <w:rFonts w:ascii="Times New Roman" w:hAnsi="Times New Roman"/>
          <w:sz w:val="28"/>
          <w:szCs w:val="28"/>
        </w:rPr>
        <w:t>МАОУ «Лицей № 11» г.Ростова-на-Дону</w:t>
      </w:r>
    </w:p>
    <w:p w:rsidR="002116F0" w:rsidRDefault="002116F0" w:rsidP="00831DD7">
      <w:pPr>
        <w:jc w:val="right"/>
        <w:rPr>
          <w:rFonts w:ascii="Times New Roman" w:hAnsi="Times New Roman"/>
          <w:sz w:val="28"/>
          <w:szCs w:val="28"/>
        </w:rPr>
      </w:pPr>
    </w:p>
    <w:p w:rsidR="002116F0" w:rsidRDefault="002116F0" w:rsidP="0083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2116F0" w:rsidRDefault="002116F0" w:rsidP="0083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Найда Татьяна Валентиновна,</w:t>
      </w:r>
    </w:p>
    <w:p w:rsidR="002116F0" w:rsidRDefault="002116F0" w:rsidP="0041357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математики,</w:t>
      </w:r>
    </w:p>
    <w:p w:rsidR="002116F0" w:rsidRDefault="002116F0" w:rsidP="00F974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МАОУ «Лицей № 11», г. Ростова-на-Дону </w:t>
      </w:r>
    </w:p>
    <w:p w:rsidR="002116F0" w:rsidRDefault="002116F0" w:rsidP="00831DD7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831DD7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831DD7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831DD7">
      <w:pPr>
        <w:tabs>
          <w:tab w:val="left" w:pos="36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2116F0" w:rsidRDefault="002116F0" w:rsidP="00413579">
      <w:pPr>
        <w:tabs>
          <w:tab w:val="left" w:pos="36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</w:t>
      </w:r>
    </w:p>
    <w:p w:rsidR="002116F0" w:rsidRDefault="002116F0" w:rsidP="00AE44D7">
      <w:pPr>
        <w:jc w:val="center"/>
        <w:rPr>
          <w:rFonts w:ascii="Arial" w:hAnsi="Arial" w:cs="Arial"/>
          <w:b/>
          <w:sz w:val="32"/>
          <w:szCs w:val="32"/>
        </w:rPr>
      </w:pPr>
      <w:r w:rsidRPr="00D13155">
        <w:rPr>
          <w:rFonts w:ascii="Times New Roman" w:hAnsi="Times New Roman"/>
          <w:sz w:val="28"/>
          <w:szCs w:val="32"/>
        </w:rPr>
        <w:br w:type="page"/>
      </w:r>
      <w:r w:rsidRPr="00AE44D7">
        <w:rPr>
          <w:rFonts w:ascii="Arial" w:hAnsi="Arial" w:cs="Arial"/>
          <w:b/>
          <w:sz w:val="32"/>
          <w:szCs w:val="32"/>
        </w:rPr>
        <w:t>СОДЕРЖАНИЕ</w:t>
      </w:r>
    </w:p>
    <w:p w:rsidR="002116F0" w:rsidRPr="00394562" w:rsidRDefault="002116F0" w:rsidP="00394562">
      <w:pPr>
        <w:pStyle w:val="TOCHeading"/>
        <w:jc w:val="left"/>
        <w:rPr>
          <w:rFonts w:ascii="Times New Roman" w:hAnsi="Times New Roman" w:cs="Times New Roman"/>
          <w:sz w:val="28"/>
          <w:szCs w:val="28"/>
        </w:rPr>
      </w:pPr>
    </w:p>
    <w:p w:rsidR="002116F0" w:rsidRPr="00394562" w:rsidRDefault="002116F0">
      <w:pPr>
        <w:pStyle w:val="TOC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r w:rsidRPr="00394562">
        <w:rPr>
          <w:rFonts w:ascii="Times New Roman" w:hAnsi="Times New Roman"/>
          <w:sz w:val="28"/>
          <w:szCs w:val="28"/>
        </w:rPr>
        <w:fldChar w:fldCharType="begin"/>
      </w:r>
      <w:r w:rsidRPr="00394562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394562">
        <w:rPr>
          <w:rFonts w:ascii="Times New Roman" w:hAnsi="Times New Roman"/>
          <w:sz w:val="28"/>
          <w:szCs w:val="28"/>
        </w:rPr>
        <w:fldChar w:fldCharType="separate"/>
      </w:r>
      <w:hyperlink w:anchor="_Toc22480412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>Введение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_Toc22480412 \h </w:instrTex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116F0" w:rsidRPr="00394562" w:rsidRDefault="002116F0" w:rsidP="00761089">
      <w:pPr>
        <w:pStyle w:val="TOC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13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 xml:space="preserve">Глава 1. </w:t>
        </w:r>
        <w:r>
          <w:rPr>
            <w:rStyle w:val="Hyperlink"/>
            <w:rFonts w:ascii="Times New Roman" w:hAnsi="Times New Roman"/>
            <w:noProof/>
            <w:sz w:val="28"/>
            <w:szCs w:val="28"/>
          </w:rPr>
          <w:t>Математика в строительстве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:rsidR="002116F0" w:rsidRPr="00394562" w:rsidRDefault="002116F0" w:rsidP="00761089">
      <w:pPr>
        <w:pStyle w:val="TOC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16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 xml:space="preserve">Глава 2. </w:t>
        </w:r>
        <w:r>
          <w:rPr>
            <w:rStyle w:val="Hyperlink"/>
            <w:rFonts w:ascii="Times New Roman" w:hAnsi="Times New Roman"/>
            <w:noProof/>
            <w:sz w:val="28"/>
            <w:szCs w:val="28"/>
          </w:rPr>
          <w:t>Проект дачного домика</w:t>
        </w:r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>.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8</w:t>
        </w:r>
      </w:hyperlink>
    </w:p>
    <w:p w:rsidR="002116F0" w:rsidRPr="00394562" w:rsidRDefault="002116F0" w:rsidP="00761089">
      <w:pPr>
        <w:pStyle w:val="TOC2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2480417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 xml:space="preserve">2.1 . </w:t>
        </w:r>
        <w:r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План дачного домика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8</w:t>
        </w:r>
      </w:hyperlink>
    </w:p>
    <w:p w:rsidR="002116F0" w:rsidRPr="00394562" w:rsidRDefault="002116F0" w:rsidP="00761089">
      <w:pPr>
        <w:pStyle w:val="TOC2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2480418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  <w:lang w:eastAsia="ar-SA"/>
          </w:rPr>
          <w:t xml:space="preserve">2.2. </w:t>
        </w:r>
        <w:r>
          <w:rPr>
            <w:rStyle w:val="Hyperlink"/>
            <w:rFonts w:ascii="Times New Roman" w:hAnsi="Times New Roman"/>
            <w:noProof/>
            <w:sz w:val="28"/>
            <w:szCs w:val="28"/>
            <w:lang w:eastAsia="ar-SA"/>
          </w:rPr>
          <w:t>Смета расходов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9</w:t>
        </w:r>
      </w:hyperlink>
    </w:p>
    <w:p w:rsidR="002116F0" w:rsidRPr="00394562" w:rsidRDefault="002116F0" w:rsidP="00761089">
      <w:pPr>
        <w:pStyle w:val="TOC2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2480419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 xml:space="preserve">2.3.  </w:t>
        </w:r>
        <w:r>
          <w:rPr>
            <w:rStyle w:val="Hyperlink"/>
            <w:rFonts w:ascii="Times New Roman" w:hAnsi="Times New Roman"/>
            <w:noProof/>
            <w:sz w:val="28"/>
            <w:szCs w:val="28"/>
          </w:rPr>
          <w:t xml:space="preserve">Программа автоматизированного проектирования </w:t>
        </w:r>
        <w:r>
          <w:rPr>
            <w:rStyle w:val="Hyperlink"/>
            <w:rFonts w:ascii="Times New Roman" w:hAnsi="Times New Roman"/>
            <w:noProof/>
            <w:sz w:val="28"/>
            <w:szCs w:val="28"/>
            <w:lang w:val="en-US"/>
          </w:rPr>
          <w:t>Archicad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10</w:t>
        </w:r>
      </w:hyperlink>
    </w:p>
    <w:p w:rsidR="002116F0" w:rsidRPr="00394562" w:rsidRDefault="002116F0" w:rsidP="00761089">
      <w:pPr>
        <w:pStyle w:val="TOC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20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>Выводы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11</w:t>
        </w:r>
      </w:hyperlink>
    </w:p>
    <w:p w:rsidR="002116F0" w:rsidRPr="00394562" w:rsidRDefault="002116F0" w:rsidP="00761089">
      <w:pPr>
        <w:pStyle w:val="TOC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21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>Список литературы.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12</w:t>
        </w:r>
      </w:hyperlink>
    </w:p>
    <w:p w:rsidR="002116F0" w:rsidRPr="00394562" w:rsidRDefault="002116F0" w:rsidP="00761089">
      <w:pPr>
        <w:pStyle w:val="TOC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22" w:history="1">
        <w:r w:rsidRPr="00394562">
          <w:rPr>
            <w:rStyle w:val="Hyperlink"/>
            <w:rFonts w:ascii="Times New Roman" w:hAnsi="Times New Roman"/>
            <w:noProof/>
            <w:sz w:val="28"/>
            <w:szCs w:val="28"/>
          </w:rPr>
          <w:t>Приложение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13</w:t>
        </w:r>
      </w:hyperlink>
    </w:p>
    <w:p w:rsidR="002116F0" w:rsidRDefault="002116F0">
      <w:r w:rsidRPr="00394562">
        <w:rPr>
          <w:rFonts w:ascii="Times New Roman" w:hAnsi="Times New Roman"/>
          <w:sz w:val="28"/>
          <w:szCs w:val="28"/>
        </w:rPr>
        <w:fldChar w:fldCharType="end"/>
      </w:r>
    </w:p>
    <w:p w:rsidR="002116F0" w:rsidRPr="00AE44D7" w:rsidRDefault="002116F0" w:rsidP="00AE44D7">
      <w:pPr>
        <w:jc w:val="center"/>
        <w:rPr>
          <w:rFonts w:ascii="Arial" w:hAnsi="Arial" w:cs="Arial"/>
          <w:b/>
          <w:sz w:val="32"/>
          <w:szCs w:val="32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Default="002116F0">
      <w:pPr>
        <w:rPr>
          <w:rFonts w:ascii="Times New Roman" w:hAnsi="Times New Roman"/>
          <w:sz w:val="24"/>
          <w:szCs w:val="24"/>
        </w:rPr>
      </w:pPr>
    </w:p>
    <w:p w:rsidR="002116F0" w:rsidRPr="00496F25" w:rsidRDefault="002116F0" w:rsidP="00496F25">
      <w:pPr>
        <w:pStyle w:val="Heading1"/>
      </w:pPr>
      <w:bookmarkStart w:id="0" w:name="_Toc22480412"/>
      <w:r w:rsidRPr="00394562">
        <w:t>Введение</w:t>
      </w:r>
      <w:bookmarkEnd w:id="0"/>
    </w:p>
    <w:p w:rsidR="002116F0" w:rsidRDefault="002116F0" w:rsidP="005E5077">
      <w:pPr>
        <w:rPr>
          <w:rFonts w:ascii="Times New Roman" w:hAnsi="Times New Roman"/>
          <w:sz w:val="28"/>
          <w:szCs w:val="28"/>
        </w:rPr>
      </w:pPr>
    </w:p>
    <w:p w:rsidR="002116F0" w:rsidRDefault="002116F0" w:rsidP="0044183A">
      <w:pPr>
        <w:tabs>
          <w:tab w:val="left" w:pos="546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хотите участвовать в большой жизни, то наполните свою голову математикой, пока есть к тому возможность. Она окажет вам потом огромную помощь во всей вашей работе»</w:t>
      </w:r>
    </w:p>
    <w:p w:rsidR="002116F0" w:rsidRPr="00496F25" w:rsidRDefault="002116F0" w:rsidP="007A0595">
      <w:pPr>
        <w:tabs>
          <w:tab w:val="left" w:pos="546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М.И. Калинин</w:t>
      </w:r>
    </w:p>
    <w:p w:rsidR="002116F0" w:rsidRDefault="002116F0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Мне посчастливилось учиться на территории современного жилищного коплекса,  в прекрасном новом корпусе «Лицея №11»,  которое  спроектировала крупная строительная компания ЮСИ. </w:t>
      </w:r>
    </w:p>
    <w:p w:rsidR="002116F0" w:rsidRDefault="002116F0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Ещё в раннем детстве, когда мой отец брал меня к себе на работу,  мне нравилось смотреть как появляются всё новые и новые сооружения.   </w:t>
      </w:r>
    </w:p>
    <w:p w:rsidR="002116F0" w:rsidRDefault="002116F0" w:rsidP="009D521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A16E4">
        <w:rPr>
          <w:rFonts w:ascii="Times New Roman" w:hAnsi="Times New Roman"/>
          <w:sz w:val="28"/>
          <w:szCs w:val="28"/>
        </w:rPr>
        <w:t xml:space="preserve">Вдохновленный успехом строительной </w:t>
      </w:r>
      <w:r>
        <w:rPr>
          <w:rFonts w:ascii="Times New Roman" w:hAnsi="Times New Roman"/>
          <w:sz w:val="28"/>
          <w:szCs w:val="28"/>
        </w:rPr>
        <w:t>компании</w:t>
      </w:r>
      <w:r w:rsidRPr="00DA16E4">
        <w:rPr>
          <w:rFonts w:ascii="Times New Roman" w:hAnsi="Times New Roman"/>
          <w:sz w:val="28"/>
          <w:szCs w:val="28"/>
        </w:rPr>
        <w:t xml:space="preserve"> ЮСИ</w:t>
      </w:r>
      <w:r w:rsidRPr="00943DE1">
        <w:rPr>
          <w:rFonts w:ascii="Times New Roman" w:hAnsi="Times New Roman"/>
          <w:sz w:val="28"/>
          <w:szCs w:val="28"/>
        </w:rPr>
        <w:t xml:space="preserve">, я </w:t>
      </w:r>
      <w:r>
        <w:rPr>
          <w:rFonts w:ascii="Times New Roman" w:hAnsi="Times New Roman"/>
          <w:sz w:val="28"/>
          <w:szCs w:val="28"/>
        </w:rPr>
        <w:t xml:space="preserve">твёрдо решил в будущем стать руководителем собственной строительной компании, ведь строительная индустрия стремительно развивается и занимает лидирующие позиции в мировой экономике. </w:t>
      </w:r>
    </w:p>
    <w:p w:rsidR="002116F0" w:rsidRDefault="002116F0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Передо мной встала проблема: что уже сейчас, будучи учеником 5 класса, я могу сделать для того, чтобы моя мечта воплотилась в жизнь? Какие знания, полученные в школе, пригодятся в моей будущей профессии? Разобраться с этой проблемой я решил на примере строительства «дачного домика».</w:t>
      </w:r>
    </w:p>
    <w:p w:rsidR="002116F0" w:rsidRDefault="002116F0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моей работы: показать практическую значимость применения математических знаний в строительстве.</w:t>
      </w:r>
    </w:p>
    <w:p w:rsidR="002116F0" w:rsidRDefault="002116F0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</w:t>
      </w:r>
    </w:p>
    <w:p w:rsidR="002116F0" w:rsidRDefault="002116F0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значение математических знаний для строительства дачного домика.</w:t>
      </w:r>
    </w:p>
    <w:p w:rsidR="002116F0" w:rsidRDefault="002116F0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Спроектировать дачный домик (создать план дачного домика в </w:t>
      </w:r>
      <w:r w:rsidRPr="008D65AB"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1:50)</w:t>
      </w:r>
    </w:p>
    <w:p w:rsidR="002116F0" w:rsidRDefault="002116F0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смету расходов </w:t>
      </w:r>
    </w:p>
    <w:p w:rsidR="002116F0" w:rsidRPr="00AE44D7" w:rsidRDefault="002116F0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модель дачного домика в программе автоматизированного проектирования </w:t>
      </w:r>
      <w:r>
        <w:rPr>
          <w:rFonts w:ascii="Times New Roman" w:hAnsi="Times New Roman"/>
          <w:sz w:val="28"/>
          <w:szCs w:val="28"/>
          <w:lang w:val="en-US"/>
        </w:rPr>
        <w:t>Arhicad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96F25">
        <w:rPr>
          <w:rFonts w:ascii="Times New Roman" w:hAnsi="Times New Roman"/>
          <w:sz w:val="28"/>
          <w:szCs w:val="28"/>
        </w:rPr>
        <w:br w:type="page"/>
      </w:r>
    </w:p>
    <w:p w:rsidR="002116F0" w:rsidRPr="00E879EB" w:rsidRDefault="002116F0" w:rsidP="0044183A">
      <w:pPr>
        <w:pStyle w:val="Heading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Toc22480413"/>
      <w:r w:rsidRPr="00E879EB">
        <w:rPr>
          <w:rFonts w:ascii="Times New Roman" w:hAnsi="Times New Roman" w:cs="Times New Roman"/>
          <w:sz w:val="28"/>
          <w:szCs w:val="28"/>
        </w:rPr>
        <w:t xml:space="preserve">Глава 1. Математика в строительстве </w:t>
      </w:r>
      <w:bookmarkEnd w:id="1"/>
    </w:p>
    <w:p w:rsidR="002116F0" w:rsidRDefault="002116F0" w:rsidP="0044183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135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Строительная отрасль выделяется как одна из крупнейших и наиболее динамичных отраслей промышленности в которой заняты миллионы людей. Математика в строительстве независимо от конкретной специальности используется для этой деятельности каждый день.</w:t>
      </w:r>
    </w:p>
    <w:p w:rsidR="002116F0" w:rsidRPr="005E5077" w:rsidRDefault="002116F0" w:rsidP="0044183A">
      <w:pPr>
        <w:pStyle w:val="paragraph"/>
        <w:shd w:val="clear" w:color="auto" w:fill="FFFFFF"/>
        <w:spacing w:before="30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13579">
        <w:rPr>
          <w:color w:val="000000"/>
          <w:sz w:val="28"/>
          <w:szCs w:val="28"/>
        </w:rPr>
        <w:t xml:space="preserve">Строительная индустрия предлагает множество возможностей для рабочих создать свои собственные фирмы и </w:t>
      </w:r>
      <w:r w:rsidRPr="005E5077">
        <w:rPr>
          <w:sz w:val="28"/>
          <w:szCs w:val="28"/>
        </w:rPr>
        <w:t>осуществить предпринимательскую мечту.</w:t>
      </w:r>
    </w:p>
    <w:p w:rsidR="002116F0" w:rsidRPr="00413579" w:rsidRDefault="002116F0" w:rsidP="0044183A">
      <w:pPr>
        <w:tabs>
          <w:tab w:val="left" w:pos="111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4135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Строительная индустрия заполнена людьми со всеми видами опыта и подготовки. Любой человек, интересующийся строительством должен хорошо разбираться в математике, чтобы добиться успеха в этой области.</w:t>
      </w:r>
      <w:r w:rsidRPr="00413579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4135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Многие люди изучают строительную профессию в рамках строгой программы карьерного и технического образования, начиная со средней школы.</w:t>
      </w:r>
    </w:p>
    <w:p w:rsidR="002116F0" w:rsidRPr="00413579" w:rsidRDefault="002116F0" w:rsidP="0044183A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13579">
        <w:rPr>
          <w:color w:val="000000"/>
          <w:sz w:val="28"/>
          <w:szCs w:val="28"/>
        </w:rPr>
        <w:t>Строительство является важнейшей отраслью экономики, и математически грамотные работники в этой отрасли по-прежнему пользуются большим спросом.</w:t>
      </w:r>
    </w:p>
    <w:p w:rsidR="002116F0" w:rsidRPr="00413579" w:rsidRDefault="002116F0" w:rsidP="0044183A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13579">
        <w:rPr>
          <w:color w:val="000000"/>
          <w:sz w:val="28"/>
          <w:szCs w:val="28"/>
        </w:rPr>
        <w:t>Популярное представление о плотнике с рулеткой далеко от истины современного сложного подхода к строительству, который включает в себя гораздо больше, чем простые измерения. Кроме того, миллионы самозанятых или мелких подрядчиков в этой отрасли нужны как надежные руки в строительстве, так и</w:t>
      </w:r>
      <w:r>
        <w:rPr>
          <w:color w:val="000000"/>
          <w:sz w:val="28"/>
          <w:szCs w:val="28"/>
        </w:rPr>
        <w:t xml:space="preserve"> как устойчивые головы для бизнеса, о</w:t>
      </w:r>
      <w:r w:rsidRPr="00413579">
        <w:rPr>
          <w:color w:val="000000"/>
          <w:sz w:val="28"/>
          <w:szCs w:val="28"/>
        </w:rPr>
        <w:t>т заливки фундамента до управления дорогостоящими проектами</w:t>
      </w:r>
      <w:r>
        <w:rPr>
          <w:color w:val="000000"/>
          <w:sz w:val="28"/>
          <w:szCs w:val="28"/>
        </w:rPr>
        <w:t xml:space="preserve">. </w:t>
      </w:r>
      <w:r w:rsidRPr="004135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413579">
        <w:rPr>
          <w:color w:val="000000"/>
          <w:sz w:val="28"/>
          <w:szCs w:val="28"/>
        </w:rPr>
        <w:t xml:space="preserve"> постоянно меняющейся отрасли успех подрядчиков как строителей, так и предпринимателей связан с их способностью применять передовую математику.</w:t>
      </w:r>
    </w:p>
    <w:p w:rsidR="002116F0" w:rsidRPr="00413579" w:rsidRDefault="002116F0" w:rsidP="0044183A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Математика в строительстве необходима для финансового расчета и прогнозирования затрат.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br/>
        <w:t>Оценка потенциальных затрат имеет решающее значение для финансового благополучия работ. Подрядчики должны учитывать затраты на аренду рабочей силы, материалов и оборудования, чтобы принимать решения о найме и покупке, которые максимизируют их отдачу от времени и энергии. Подрядчики также должны определить накладные расходы (или дополнительные косвенные затраты на рабочую силу) и определить процент валовой прибыли (или “цену наценки”), чтобы взимать со своих клиентов достаточно, чтобы получить прибыль, которая может быть дополнительно осложнена колебаниями стоимости рабочей силы и материалов и темпами инфляции.</w:t>
      </w:r>
    </w:p>
    <w:p w:rsidR="002116F0" w:rsidRPr="00413579" w:rsidRDefault="002116F0" w:rsidP="0044183A">
      <w:pPr>
        <w:shd w:val="clear" w:color="auto" w:fill="FFFFFF"/>
        <w:spacing w:before="18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При первом запуске, расширении своего бизнеса или финансировании проекта строители должны понимать динамику процентных ставок и сложных процентов, чтобы получить наилучшую возможную ставку для удовлетворения своих бизнес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потребностей и своевременного погашения кредитов. Наконец, подрядчики должны понимать преобладающие условия на рынке жилья, чтобы оценить, может ли проект принести прибыль, и сопоставить эту прибыль с потенциальными рисками.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От заливки фундамента до подъема крыши математика в строительстве является неотъемлемой частью дома или другой собственности. Брак математики и командной работы очевиден на протяжении всего процесса строительства. Подрядчики должны работать с операторами оборудования, чтобы очистить и выровнять участок, точно рассчитывая, где разместить структуру и сколько земли переместить. Они должны прочитать архитектурные планы, закодированные на языке математики, и поговорить с инженерами-строителями, чтобы убедиться, что фундамент является и будет оставаться структурно здоровым. Они должны руководить строительной бригадой в обрамлении дома и следить за тем, чтобы каждый стык точно подходил, а каждая дверь висела ровно. Они должны работать с поставщиками материалов, чтобы купить нужное количество черепицы и кирпича. Они также должны быть в состоянии рассчитать истинные затраты на рабочую силу относительно кредитов малого бизнеса, необходимых для управления их предприятием.</w:t>
      </w:r>
    </w:p>
    <w:p w:rsidR="002116F0" w:rsidRPr="00413579" w:rsidRDefault="002116F0" w:rsidP="0044183A">
      <w:pPr>
        <w:shd w:val="clear" w:color="auto" w:fill="FFFFFF"/>
        <w:spacing w:before="18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Исследования показывают, что для того, чтобы быть успешным на рабочем месте работники строительной отрасли должны уметь общаться, сотрудничать и применять математику.</w:t>
      </w:r>
    </w:p>
    <w:p w:rsidR="002116F0" w:rsidRPr="00413579" w:rsidRDefault="002116F0" w:rsidP="0044183A">
      <w:pPr>
        <w:shd w:val="clear" w:color="auto" w:fill="FFFFFF"/>
        <w:spacing w:before="18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Без основных навыков командной работы и глубокого понимания математики в строительстве нельзя быть конкурентоспособными в растущей строительной отрасли.</w:t>
      </w:r>
    </w:p>
    <w:p w:rsidR="002116F0" w:rsidRPr="00413579" w:rsidRDefault="002116F0" w:rsidP="0044183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FFFFFF"/>
          <w:sz w:val="28"/>
          <w:szCs w:val="28"/>
          <w:lang w:eastAsia="ru-RU"/>
        </w:rPr>
      </w:pPr>
      <w:r w:rsidRPr="00413579">
        <w:rPr>
          <w:rFonts w:ascii="Times New Roman" w:hAnsi="Times New Roman"/>
          <w:color w:val="FFFFFF"/>
          <w:sz w:val="28"/>
          <w:szCs w:val="28"/>
          <w:lang w:eastAsia="ru-RU"/>
        </w:rPr>
        <w:t>Включить звук</w:t>
      </w:r>
    </w:p>
    <w:p w:rsidR="002116F0" w:rsidRDefault="002116F0" w:rsidP="0044183A">
      <w:pPr>
        <w:tabs>
          <w:tab w:val="left" w:pos="12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2116F0" w:rsidRPr="00943DE1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116F0" w:rsidRPr="00943DE1" w:rsidRDefault="002116F0" w:rsidP="00413579">
      <w:pPr>
        <w:rPr>
          <w:rFonts w:ascii="Times New Roman" w:hAnsi="Times New Roman"/>
          <w:sz w:val="28"/>
          <w:szCs w:val="28"/>
        </w:rPr>
      </w:pPr>
    </w:p>
    <w:p w:rsidR="002116F0" w:rsidRPr="00943DE1" w:rsidRDefault="002116F0" w:rsidP="00413579">
      <w:pPr>
        <w:rPr>
          <w:rFonts w:ascii="Times New Roman" w:hAnsi="Times New Roman"/>
          <w:sz w:val="28"/>
          <w:szCs w:val="28"/>
        </w:rPr>
      </w:pPr>
    </w:p>
    <w:p w:rsidR="002116F0" w:rsidRDefault="002116F0" w:rsidP="00413579">
      <w:pPr>
        <w:ind w:firstLine="708"/>
        <w:rPr>
          <w:rFonts w:ascii="Times New Roman" w:hAnsi="Times New Roman"/>
          <w:sz w:val="28"/>
          <w:szCs w:val="28"/>
        </w:rPr>
      </w:pPr>
    </w:p>
    <w:p w:rsidR="002116F0" w:rsidRPr="00E879EB" w:rsidRDefault="002116F0" w:rsidP="0044183A">
      <w:pPr>
        <w:pStyle w:val="Heading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3579">
        <w:rPr>
          <w:rFonts w:ascii="Times New Roman" w:hAnsi="Times New Roman"/>
          <w:sz w:val="28"/>
          <w:szCs w:val="28"/>
        </w:rPr>
        <w:br w:type="page"/>
      </w:r>
      <w:r w:rsidRPr="00E879EB">
        <w:rPr>
          <w:rFonts w:ascii="Times New Roman" w:hAnsi="Times New Roman" w:cs="Times New Roman"/>
          <w:sz w:val="28"/>
          <w:szCs w:val="28"/>
        </w:rPr>
        <w:t xml:space="preserve">Глава 2. Проект дачного домика </w:t>
      </w:r>
    </w:p>
    <w:p w:rsidR="002116F0" w:rsidRPr="000258F0" w:rsidRDefault="002116F0" w:rsidP="000258F0">
      <w:pPr>
        <w:spacing w:line="360" w:lineRule="auto"/>
        <w:rPr>
          <w:rFonts w:ascii="Times New Roman" w:hAnsi="Times New Roman"/>
          <w:sz w:val="28"/>
          <w:szCs w:val="28"/>
        </w:rPr>
      </w:pPr>
      <w:r w:rsidRPr="00C27ECE">
        <w:rPr>
          <w:rFonts w:ascii="Times New Roman" w:hAnsi="Times New Roman"/>
          <w:b/>
          <w:bCs/>
          <w:sz w:val="28"/>
          <w:szCs w:val="28"/>
        </w:rPr>
        <w:t>2.1</w:t>
      </w:r>
      <w:r w:rsidRPr="0044183A">
        <w:rPr>
          <w:rFonts w:ascii="Times New Roman" w:hAnsi="Times New Roman"/>
          <w:sz w:val="28"/>
          <w:szCs w:val="28"/>
        </w:rPr>
        <w:t xml:space="preserve"> . </w:t>
      </w:r>
      <w:r w:rsidRPr="00C27ECE">
        <w:rPr>
          <w:rFonts w:ascii="Times New Roman" w:hAnsi="Times New Roman"/>
          <w:b/>
          <w:bCs/>
          <w:sz w:val="28"/>
          <w:szCs w:val="28"/>
        </w:rPr>
        <w:t xml:space="preserve">План дачного домика в </w:t>
      </w:r>
      <w:r w:rsidRPr="00C27ECE"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Pr="00C27ECE">
        <w:rPr>
          <w:rFonts w:ascii="Times New Roman" w:hAnsi="Times New Roman"/>
          <w:b/>
          <w:bCs/>
          <w:sz w:val="28"/>
          <w:szCs w:val="28"/>
        </w:rPr>
        <w:t xml:space="preserve"> 1:50</w:t>
      </w:r>
      <w:r>
        <w:rPr>
          <w:rFonts w:ascii="Times New Roman" w:hAnsi="Times New Roman"/>
          <w:b/>
          <w:bCs/>
          <w:sz w:val="28"/>
          <w:szCs w:val="28"/>
        </w:rPr>
        <w:t xml:space="preserve"> (</w:t>
      </w:r>
      <w:r w:rsidRPr="000258F0">
        <w:rPr>
          <w:rFonts w:ascii="Times New Roman" w:hAnsi="Times New Roman"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>)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95pt;margin-top:1.5pt;width:9pt;height:10pt;z-index:251656192;visibility:visible">
            <v:imagedata r:id="rId7" o:title=""/>
          </v:shape>
          <o:OLEObject Type="Embed" ProgID="Equation.3" ShapeID="_x0000_s1026" DrawAspect="Content" ObjectID="_1678439546" r:id="rId8"/>
        </w:pict>
      </w:r>
      <w:r>
        <w:rPr>
          <w:noProof/>
          <w:lang w:eastAsia="ru-RU"/>
        </w:rPr>
        <w:pict>
          <v:shape id="_x0000_s1027" type="#_x0000_t75" style="position:absolute;margin-left:68.7pt;margin-top:2.25pt;width:9pt;height:10pt;z-index:251655168;visibility:visible">
            <v:imagedata r:id="rId7" o:title=""/>
          </v:shape>
          <o:OLEObject Type="Embed" ProgID="Equation.3" ShapeID="_x0000_s1027" DrawAspect="Content" ObjectID="_1678439547" r:id="rId9"/>
        </w:pict>
      </w:r>
      <w:r w:rsidRPr="003F4C0D">
        <w:rPr>
          <w:rFonts w:ascii="Times New Roman" w:hAnsi="Times New Roman"/>
          <w:i/>
          <w:iCs/>
          <w:sz w:val="28"/>
          <w:szCs w:val="28"/>
          <w:u w:val="single"/>
        </w:rPr>
        <w:t>Комната</w:t>
      </w:r>
      <w:r w:rsidRPr="003F4C0D">
        <w:rPr>
          <w:rFonts w:ascii="Times New Roman" w:hAnsi="Times New Roman"/>
          <w:sz w:val="28"/>
          <w:szCs w:val="28"/>
          <w:u w:val="single"/>
        </w:rPr>
        <w:t>(5   4   3)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5м=500см          500см:50=10см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4м=400см          400см:50=8см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3м=300см          300см:50=6см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028" type="#_x0000_t75" style="position:absolute;margin-left:102.15pt;margin-top:3.8pt;width:9pt;height:10pt;z-index:251654144;visibility:visible">
            <v:imagedata r:id="rId7" o:title=""/>
          </v:shape>
          <o:OLEObject Type="Embed" ProgID="Equation.3" ShapeID="_x0000_s1028" DrawAspect="Content" ObjectID="_1678439548" r:id="rId10"/>
        </w:pict>
      </w:r>
      <w:r>
        <w:rPr>
          <w:noProof/>
          <w:lang w:eastAsia="ru-RU"/>
        </w:rPr>
        <w:pict>
          <v:shape id="_x0000_s1029" type="#_x0000_t75" style="position:absolute;margin-left:72.9pt;margin-top:2.3pt;width:9pt;height:10pt;z-index:251653120;visibility:visible">
            <v:imagedata r:id="rId7" o:title=""/>
          </v:shape>
          <o:OLEObject Type="Embed" ProgID="Equation.3" ShapeID="_x0000_s1029" DrawAspect="Content" ObjectID="_1678439549" r:id="rId11"/>
        </w:pict>
      </w:r>
      <w:r w:rsidRPr="003F4C0D">
        <w:rPr>
          <w:rFonts w:ascii="Times New Roman" w:hAnsi="Times New Roman"/>
          <w:i/>
          <w:iCs/>
          <w:sz w:val="28"/>
          <w:szCs w:val="28"/>
          <w:u w:val="single"/>
        </w:rPr>
        <w:t>Коридор</w:t>
      </w:r>
      <w:r w:rsidRPr="003F4C0D">
        <w:rPr>
          <w:rFonts w:ascii="Times New Roman" w:hAnsi="Times New Roman"/>
          <w:sz w:val="28"/>
          <w:szCs w:val="28"/>
          <w:u w:val="single"/>
        </w:rPr>
        <w:t>(2,5   1,5   3)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2,5м=250см        250см:50=5см</w:t>
      </w:r>
    </w:p>
    <w:p w:rsidR="002116F0" w:rsidRPr="003F4C0D" w:rsidRDefault="002116F0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1,5м=150см        150см:50=3см</w:t>
      </w:r>
    </w:p>
    <w:p w:rsidR="002116F0" w:rsidRPr="0044183A" w:rsidRDefault="002116F0" w:rsidP="0044183A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shape id="Object 4" o:spid="_x0000_s1030" type="#_x0000_t75" style="position:absolute;margin-left:49.2pt;margin-top:3pt;width:9pt;height:10pt;z-index:251651072;visibility:visible">
            <v:imagedata r:id="rId7" o:title=""/>
          </v:shape>
          <o:OLEObject Type="Embed" ProgID="Equation.3" ShapeID="Object 4" DrawAspect="Content" ObjectID="_1678439550" r:id="rId12"/>
        </w:pict>
      </w:r>
      <w:r w:rsidRPr="00C315F0">
        <w:rPr>
          <w:rFonts w:ascii="Times New Roman" w:hAnsi="Times New Roman"/>
          <w:i/>
          <w:iCs/>
          <w:sz w:val="28"/>
          <w:szCs w:val="28"/>
          <w:u w:val="single"/>
        </w:rPr>
        <w:t>Окна</w:t>
      </w:r>
      <w:r w:rsidRPr="0044183A">
        <w:rPr>
          <w:rFonts w:ascii="Times New Roman" w:hAnsi="Times New Roman"/>
          <w:sz w:val="28"/>
          <w:szCs w:val="28"/>
          <w:u w:val="single"/>
        </w:rPr>
        <w:t>(80   1,20)</w:t>
      </w:r>
    </w:p>
    <w:p w:rsidR="002116F0" w:rsidRPr="0044183A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80см:50=1,6см=1см6мм</w:t>
      </w:r>
    </w:p>
    <w:p w:rsidR="002116F0" w:rsidRPr="0044183A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 xml:space="preserve">1,20м=120см       </w:t>
      </w:r>
    </w:p>
    <w:p w:rsidR="002116F0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120см:50=2,4см=2см4мм</w:t>
      </w:r>
    </w:p>
    <w:p w:rsidR="002116F0" w:rsidRPr="0044183A" w:rsidRDefault="002116F0" w:rsidP="0044183A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031" type="#_x0000_t75" style="position:absolute;margin-left:57.45pt;margin-top:1.15pt;width:9pt;height:10pt;z-index:251652096;visibility:visible">
            <v:imagedata r:id="rId13" o:title=""/>
          </v:shape>
          <o:OLEObject Type="Embed" ProgID="Equation.3" ShapeID="_x0000_s1031" DrawAspect="Content" ObjectID="_1678439551" r:id="rId14"/>
        </w:pict>
      </w:r>
      <w:r w:rsidRPr="00C315F0">
        <w:rPr>
          <w:rFonts w:ascii="Times New Roman" w:hAnsi="Times New Roman"/>
          <w:i/>
          <w:iCs/>
          <w:sz w:val="28"/>
          <w:szCs w:val="28"/>
          <w:u w:val="single"/>
        </w:rPr>
        <w:t>Двери</w:t>
      </w:r>
      <w:r w:rsidRPr="0044183A">
        <w:rPr>
          <w:rFonts w:ascii="Times New Roman" w:hAnsi="Times New Roman"/>
          <w:sz w:val="28"/>
          <w:szCs w:val="28"/>
          <w:u w:val="single"/>
        </w:rPr>
        <w:t>(85    2,05)</w:t>
      </w:r>
    </w:p>
    <w:p w:rsidR="002116F0" w:rsidRPr="0044183A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85см:50=1,7см=1см7мм</w:t>
      </w:r>
    </w:p>
    <w:p w:rsidR="002116F0" w:rsidRPr="0044183A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2,05м=205см</w:t>
      </w:r>
    </w:p>
    <w:p w:rsidR="002116F0" w:rsidRPr="0044183A" w:rsidRDefault="002116F0" w:rsidP="00734A5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205см:50=4,1см=4см1мм</w:t>
      </w: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C27ECE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44183A">
        <w:rPr>
          <w:rFonts w:ascii="Times New Roman" w:hAnsi="Times New Roman"/>
          <w:sz w:val="28"/>
          <w:szCs w:val="28"/>
        </w:rPr>
        <w:t xml:space="preserve"> . </w:t>
      </w:r>
      <w:r>
        <w:rPr>
          <w:rFonts w:ascii="Times New Roman" w:hAnsi="Times New Roman"/>
          <w:b/>
          <w:bCs/>
          <w:sz w:val="28"/>
          <w:szCs w:val="28"/>
        </w:rPr>
        <w:t>Смета расходов  (</w:t>
      </w:r>
      <w:r w:rsidRPr="00734A5A">
        <w:rPr>
          <w:rFonts w:ascii="Times New Roman" w:hAnsi="Times New Roman"/>
          <w:sz w:val="28"/>
          <w:szCs w:val="28"/>
        </w:rPr>
        <w:t>Приложение 2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Расчёт прямых затрат на строительные материалы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1. </w:t>
      </w:r>
      <w:smartTag w:uri="urn:schemas-microsoft-com:office:smarttags" w:element="metricconverter">
        <w:smartTagPr>
          <w:attr w:name="ProductID" w:val="13,8 м3"/>
        </w:smartTagPr>
        <w:r w:rsidRPr="00A31FB9">
          <w:rPr>
            <w:rFonts w:ascii="Times New Roman" w:hAnsi="Times New Roman"/>
            <w:sz w:val="28"/>
            <w:szCs w:val="28"/>
          </w:rPr>
          <w:t>13,8 м3</w:t>
        </w:r>
      </w:smartTag>
      <w:r w:rsidRPr="00A31FB9">
        <w:rPr>
          <w:rFonts w:ascii="Times New Roman" w:hAnsi="Times New Roman"/>
          <w:sz w:val="28"/>
          <w:szCs w:val="28"/>
        </w:rPr>
        <w:t xml:space="preserve"> х 2600руб = 35880руб- стоимость заливки фундамента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2. 23000шт х 7,30руб = 167900руб - кирпич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3. 4,3т (86 мешков по </w:t>
      </w:r>
      <w:smartTag w:uri="urn:schemas-microsoft-com:office:smarttags" w:element="metricconverter">
        <w:smartTagPr>
          <w:attr w:name="ProductID" w:val="50 кг"/>
        </w:smartTagPr>
        <w:r w:rsidRPr="00A31FB9">
          <w:rPr>
            <w:rFonts w:ascii="Times New Roman" w:hAnsi="Times New Roman"/>
            <w:sz w:val="28"/>
            <w:szCs w:val="28"/>
          </w:rPr>
          <w:t>50 кг</w:t>
        </w:r>
      </w:smartTag>
      <w:r w:rsidRPr="00A31FB9">
        <w:rPr>
          <w:rFonts w:ascii="Times New Roman" w:hAnsi="Times New Roman"/>
          <w:sz w:val="28"/>
          <w:szCs w:val="28"/>
        </w:rPr>
        <w:t>) х 260руб = 22360руб - цемент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4. 17,3т х 1370руб = 23701руб - песок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5. </w:t>
      </w:r>
      <w:smartTag w:uri="urn:schemas-microsoft-com:office:smarttags" w:element="metricconverter">
        <w:smartTagPr>
          <w:attr w:name="ProductID" w:val="6 м3"/>
        </w:smartTagPr>
        <w:r w:rsidRPr="00A31FB9">
          <w:rPr>
            <w:rFonts w:ascii="Times New Roman" w:hAnsi="Times New Roman"/>
            <w:sz w:val="28"/>
            <w:szCs w:val="28"/>
          </w:rPr>
          <w:t>6 м3</w:t>
        </w:r>
      </w:smartTag>
      <w:r w:rsidRPr="00A31FB9">
        <w:rPr>
          <w:rFonts w:ascii="Times New Roman" w:hAnsi="Times New Roman"/>
          <w:sz w:val="28"/>
          <w:szCs w:val="28"/>
        </w:rPr>
        <w:t xml:space="preserve"> х 450руб = 2700руб - лес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6. </w:t>
      </w:r>
      <w:smartTag w:uri="urn:schemas-microsoft-com:office:smarttags" w:element="metricconverter">
        <w:smartTagPr>
          <w:attr w:name="ProductID" w:val="40 м2"/>
        </w:smartTagPr>
        <w:r w:rsidRPr="00A31FB9">
          <w:rPr>
            <w:rFonts w:ascii="Times New Roman" w:hAnsi="Times New Roman"/>
            <w:sz w:val="28"/>
            <w:szCs w:val="28"/>
          </w:rPr>
          <w:t>40 м2</w:t>
        </w:r>
      </w:smartTag>
      <w:r w:rsidRPr="00A31FB9">
        <w:rPr>
          <w:rFonts w:ascii="Times New Roman" w:hAnsi="Times New Roman"/>
          <w:sz w:val="28"/>
          <w:szCs w:val="28"/>
        </w:rPr>
        <w:t xml:space="preserve"> (52шт) х 390 = 20280руб - шифер</w:t>
      </w:r>
    </w:p>
    <w:p w:rsidR="002116F0" w:rsidRPr="00A31FB9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7. 20кг х 150руб = 3000руб - гвозди</w:t>
      </w:r>
    </w:p>
    <w:p w:rsidR="002116F0" w:rsidRPr="000258F0" w:rsidRDefault="002116F0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8. </w:t>
      </w:r>
      <w:smartTag w:uri="urn:schemas-microsoft-com:office:smarttags" w:element="metricconverter">
        <w:smartTagPr>
          <w:attr w:name="ProductID" w:val="72 м2"/>
        </w:smartTagPr>
        <w:r>
          <w:rPr>
            <w:rFonts w:ascii="Times New Roman" w:hAnsi="Times New Roman"/>
            <w:sz w:val="28"/>
            <w:szCs w:val="28"/>
          </w:rPr>
          <w:t>72</w:t>
        </w:r>
        <w:r w:rsidRPr="00A31FB9">
          <w:rPr>
            <w:rFonts w:ascii="Times New Roman" w:hAnsi="Times New Roman"/>
            <w:sz w:val="28"/>
            <w:szCs w:val="28"/>
          </w:rPr>
          <w:t xml:space="preserve"> м2</w:t>
        </w:r>
      </w:smartTag>
      <w:r w:rsidRPr="00A31FB9">
        <w:rPr>
          <w:rFonts w:ascii="Times New Roman" w:hAnsi="Times New Roman"/>
          <w:sz w:val="28"/>
          <w:szCs w:val="28"/>
        </w:rPr>
        <w:t xml:space="preserve"> (28листов) х 260руб = </w:t>
      </w:r>
      <w:r>
        <w:rPr>
          <w:rFonts w:ascii="Times New Roman" w:hAnsi="Times New Roman"/>
          <w:sz w:val="28"/>
          <w:szCs w:val="28"/>
        </w:rPr>
        <w:t xml:space="preserve">18720 </w:t>
      </w:r>
      <w:r w:rsidRPr="00A31FB9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1FB9">
        <w:rPr>
          <w:rFonts w:ascii="Times New Roman" w:hAnsi="Times New Roman"/>
          <w:sz w:val="28"/>
          <w:szCs w:val="28"/>
        </w:rPr>
        <w:t xml:space="preserve"> штукатурка (сухая гипсокартон)</w:t>
      </w:r>
    </w:p>
    <w:p w:rsidR="002116F0" w:rsidRPr="00C315F0" w:rsidRDefault="002116F0" w:rsidP="00DF7560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margin-left:0;margin-top:26.45pt;width:5in;height:32.75pt;z-index:251657216;visibility:visible">
            <v:imagedata r:id="rId15" o:title=""/>
          </v:shape>
          <o:OLEObject Type="Embed" ProgID="Equation.3" ShapeID="_x0000_s1032" DrawAspect="Content" ObjectID="_1678439552" r:id="rId16"/>
        </w:pict>
      </w:r>
      <w:r w:rsidRPr="00C315F0">
        <w:rPr>
          <w:rFonts w:ascii="Times New Roman" w:hAnsi="Times New Roman"/>
          <w:i/>
          <w:iCs/>
          <w:sz w:val="28"/>
          <w:szCs w:val="28"/>
        </w:rPr>
        <w:t>Общая площадь штукатурки (</w:t>
      </w:r>
      <w:r w:rsidRPr="00C315F0">
        <w:rPr>
          <w:rFonts w:ascii="Times New Roman" w:hAnsi="Times New Roman"/>
          <w:i/>
          <w:iCs/>
          <w:sz w:val="28"/>
          <w:szCs w:val="28"/>
          <w:lang w:val="en-US"/>
        </w:rPr>
        <w:t>S</w:t>
      </w:r>
      <w:r w:rsidRPr="00C315F0">
        <w:rPr>
          <w:rFonts w:ascii="Times New Roman" w:hAnsi="Times New Roman"/>
          <w:i/>
          <w:iCs/>
          <w:sz w:val="28"/>
          <w:szCs w:val="28"/>
        </w:rPr>
        <w:t>)</w:t>
      </w:r>
    </w:p>
    <w:p w:rsidR="002116F0" w:rsidRPr="00DF7560" w:rsidRDefault="002116F0" w:rsidP="00DF756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116F0" w:rsidRDefault="002116F0" w:rsidP="00C27EC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Object 7" o:spid="_x0000_s1033" type="#_x0000_t75" style="position:absolute;margin-left:0;margin-top:9.6pt;width:5in;height:32.55pt;z-index:251658240;visibility:visible">
            <v:imagedata r:id="rId17" o:title=""/>
          </v:shape>
          <o:OLEObject Type="Embed" ProgID="Equation.3" ShapeID="Object 7" DrawAspect="Content" ObjectID="_1678439553" r:id="rId18"/>
        </w:pict>
      </w:r>
    </w:p>
    <w:p w:rsidR="002116F0" w:rsidRDefault="002116F0" w:rsidP="00C27EC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Object 10" o:spid="_x0000_s1034" type="#_x0000_t75" style="position:absolute;margin-left:2.7pt;margin-top:27.05pt;width:189pt;height:31pt;z-index:251659264;visibility:visible">
            <v:imagedata r:id="rId19" o:title=""/>
          </v:shape>
          <o:OLEObject Type="Embed" ProgID="Equation.3" ShapeID="Object 10" DrawAspect="Content" ObjectID="_1678439554" r:id="rId20"/>
        </w:pict>
      </w:r>
    </w:p>
    <w:p w:rsidR="002116F0" w:rsidRDefault="002116F0" w:rsidP="0044183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116F0" w:rsidRDefault="002116F0" w:rsidP="00DF7560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Object 13" o:spid="_x0000_s1035" type="#_x0000_t75" style="position:absolute;margin-left:-4.05pt;margin-top:11.85pt;width:220.05pt;height:30.55pt;z-index:251660288;visibility:visible">
            <v:imagedata r:id="rId21" o:title=""/>
          </v:shape>
          <o:OLEObject Type="Embed" ProgID="Equation.3" ShapeID="Object 13" DrawAspect="Content" ObjectID="_1678439555" r:id="rId22"/>
        </w:pict>
      </w:r>
      <w:r>
        <w:rPr>
          <w:rFonts w:ascii="Times New Roman" w:hAnsi="Times New Roman"/>
          <w:sz w:val="28"/>
          <w:szCs w:val="28"/>
        </w:rPr>
        <w:tab/>
      </w:r>
    </w:p>
    <w:p w:rsidR="002116F0" w:rsidRDefault="002116F0" w:rsidP="00DF7560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2116F0" w:rsidRDefault="002116F0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116F0" w:rsidRDefault="002116F0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C27ECE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44183A">
        <w:rPr>
          <w:rFonts w:ascii="Times New Roman" w:hAnsi="Times New Roman"/>
          <w:sz w:val="28"/>
          <w:szCs w:val="28"/>
        </w:rPr>
        <w:t xml:space="preserve"> . </w:t>
      </w:r>
      <w:r w:rsidRPr="0097737E">
        <w:rPr>
          <w:rFonts w:ascii="Times New Roman" w:hAnsi="Times New Roman"/>
          <w:b/>
          <w:bCs/>
          <w:sz w:val="28"/>
          <w:szCs w:val="28"/>
        </w:rPr>
        <w:t>Программа автоматизированного прое</w:t>
      </w:r>
      <w:r>
        <w:rPr>
          <w:rFonts w:ascii="Times New Roman" w:hAnsi="Times New Roman"/>
          <w:b/>
          <w:bCs/>
          <w:sz w:val="28"/>
          <w:szCs w:val="28"/>
        </w:rPr>
        <w:t>к</w:t>
      </w:r>
      <w:r w:rsidRPr="0097737E">
        <w:rPr>
          <w:rFonts w:ascii="Times New Roman" w:hAnsi="Times New Roman"/>
          <w:b/>
          <w:bCs/>
          <w:sz w:val="28"/>
          <w:szCs w:val="28"/>
        </w:rPr>
        <w:t>тирования Archicad</w:t>
      </w:r>
    </w:p>
    <w:p w:rsidR="002116F0" w:rsidRPr="00A473BE" w:rsidRDefault="002116F0" w:rsidP="000B5D82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473B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Когда готов план и выполнены все необходимые расчеты, хочется наглядно представить, как будет выглядеть мой дом. Для создания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 по готовому плану профессиональные архитекторы порекомендовали мне  использовать программу </w:t>
      </w:r>
      <w:r>
        <w:rPr>
          <w:rFonts w:ascii="Times New Roman" w:hAnsi="Times New Roman"/>
          <w:sz w:val="28"/>
          <w:szCs w:val="28"/>
          <w:lang w:val="en-US"/>
        </w:rPr>
        <w:t>Arhicad</w:t>
      </w:r>
      <w:r>
        <w:rPr>
          <w:rFonts w:ascii="Times New Roman" w:hAnsi="Times New Roman"/>
          <w:sz w:val="28"/>
          <w:szCs w:val="28"/>
        </w:rPr>
        <w:t>. (</w:t>
      </w:r>
      <w:r w:rsidRPr="000B5D82">
        <w:rPr>
          <w:rFonts w:ascii="Times New Roman" w:hAnsi="Times New Roman"/>
          <w:sz w:val="28"/>
          <w:szCs w:val="28"/>
        </w:rPr>
        <w:t>Приложение 3</w:t>
      </w:r>
      <w:r>
        <w:rPr>
          <w:rFonts w:ascii="Times New Roman" w:hAnsi="Times New Roman"/>
          <w:sz w:val="28"/>
          <w:szCs w:val="28"/>
        </w:rPr>
        <w:t>)</w:t>
      </w:r>
    </w:p>
    <w:p w:rsidR="002116F0" w:rsidRPr="00CE4CBD" w:rsidRDefault="002116F0" w:rsidP="00DF0BE0">
      <w:pPr>
        <w:tabs>
          <w:tab w:val="left" w:pos="1890"/>
        </w:tabs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Style w:val="Strong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      </w:t>
      </w:r>
      <w:r w:rsidRPr="00CE4CBD">
        <w:rPr>
          <w:rStyle w:val="Strong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Archicad</w:t>
      </w:r>
      <w:r w:rsidRPr="00CE4CB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 — </w:t>
      </w:r>
      <w:r w:rsidRPr="00CE4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 из лучших программ для авто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матизированного проектирования, </w:t>
      </w:r>
      <w:r w:rsidRPr="00CE4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известная своей простотой, удобством и функциональностью. С помощью уникальных инструментов целая группа архитекторов может строить «виртуальное здание» (Virtual Building) — трехмерную модель проектируемого сооружения, на основе которой затем автоматически создаются чертежи поэтажных планов, разрез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ов, фасадов, узлов, фрагментов, </w:t>
      </w:r>
      <w:r w:rsidRPr="00CE4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различные отчеты и презентационные материалы.</w:t>
      </w:r>
    </w:p>
    <w:p w:rsidR="002116F0" w:rsidRDefault="002116F0" w:rsidP="0044183A">
      <w:pPr>
        <w:pStyle w:val="Heading1"/>
        <w:spacing w:line="360" w:lineRule="auto"/>
      </w:pPr>
      <w:bookmarkStart w:id="3" w:name="_Toc22480420"/>
    </w:p>
    <w:p w:rsidR="002116F0" w:rsidRDefault="002116F0" w:rsidP="0044183A">
      <w:pPr>
        <w:pStyle w:val="Heading1"/>
        <w:spacing w:line="360" w:lineRule="auto"/>
      </w:pPr>
    </w:p>
    <w:p w:rsidR="002116F0" w:rsidRDefault="002116F0" w:rsidP="0044183A">
      <w:pPr>
        <w:pStyle w:val="Heading1"/>
        <w:spacing w:line="360" w:lineRule="auto"/>
      </w:pPr>
    </w:p>
    <w:p w:rsidR="002116F0" w:rsidRDefault="002116F0" w:rsidP="0044183A">
      <w:pPr>
        <w:pStyle w:val="Heading1"/>
        <w:spacing w:line="360" w:lineRule="auto"/>
      </w:pPr>
    </w:p>
    <w:p w:rsidR="002116F0" w:rsidRDefault="002116F0" w:rsidP="0044183A">
      <w:pPr>
        <w:pStyle w:val="Heading1"/>
        <w:spacing w:line="360" w:lineRule="auto"/>
      </w:pPr>
    </w:p>
    <w:p w:rsidR="002116F0" w:rsidRDefault="002116F0" w:rsidP="00560FB8"/>
    <w:p w:rsidR="002116F0" w:rsidRDefault="002116F0" w:rsidP="00560FB8"/>
    <w:p w:rsidR="002116F0" w:rsidRDefault="002116F0" w:rsidP="00560FB8"/>
    <w:p w:rsidR="002116F0" w:rsidRDefault="002116F0" w:rsidP="00560FB8"/>
    <w:p w:rsidR="002116F0" w:rsidRDefault="002116F0" w:rsidP="00560FB8"/>
    <w:p w:rsidR="002116F0" w:rsidRPr="00560FB8" w:rsidRDefault="002116F0" w:rsidP="00560FB8"/>
    <w:p w:rsidR="002116F0" w:rsidRDefault="002116F0" w:rsidP="0044183A">
      <w:pPr>
        <w:pStyle w:val="Heading1"/>
        <w:spacing w:line="360" w:lineRule="auto"/>
      </w:pPr>
      <w:r w:rsidRPr="00001E0A">
        <w:t>Выво</w:t>
      </w:r>
      <w:r>
        <w:t>ды</w:t>
      </w:r>
      <w:bookmarkEnd w:id="3"/>
    </w:p>
    <w:p w:rsidR="002116F0" w:rsidRPr="00900F8E" w:rsidRDefault="002116F0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0D0D0D"/>
          <w:sz w:val="28"/>
          <w:szCs w:val="28"/>
          <w:shd w:val="clear" w:color="auto" w:fill="FFFFFF"/>
        </w:rPr>
      </w:pP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Подводя итоги, могу сказать, что</w:t>
      </w:r>
      <w:r w:rsidRPr="00900F8E">
        <w:rPr>
          <w:rFonts w:ascii="Arial" w:hAnsi="Arial" w:cs="Arial"/>
          <w:color w:val="0D0D0D"/>
          <w:sz w:val="28"/>
          <w:szCs w:val="28"/>
          <w:shd w:val="clear" w:color="auto" w:fill="FFFFFF"/>
        </w:rPr>
        <w:t xml:space="preserve"> </w:t>
      </w: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я узнал много нового и интересного для себя. В ходе работы над проектом возникла необходимость изучить  некоторые понятия и методы, используемые в курсе математики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5-6 классов и которые, на данный момент, мы ещё не проходили.</w:t>
      </w:r>
    </w:p>
    <w:p w:rsidR="002116F0" w:rsidRDefault="002116F0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</w:rPr>
      </w:pP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Продуктом моей работы 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является</w:t>
      </w: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Pr="00900F8E">
        <w:rPr>
          <w:rFonts w:ascii="Times New Roman" w:hAnsi="Times New Roman"/>
          <w:color w:val="0D0D0D"/>
          <w:sz w:val="28"/>
          <w:szCs w:val="28"/>
        </w:rPr>
        <w:t>представленн</w:t>
      </w:r>
      <w:r>
        <w:rPr>
          <w:rFonts w:ascii="Times New Roman" w:hAnsi="Times New Roman"/>
          <w:color w:val="0D0D0D"/>
          <w:sz w:val="28"/>
          <w:szCs w:val="28"/>
        </w:rPr>
        <w:t>ая</w:t>
      </w:r>
      <w:r w:rsidRPr="00900F8E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>3</w:t>
      </w:r>
      <w:r>
        <w:rPr>
          <w:rFonts w:ascii="Times New Roman" w:hAnsi="Times New Roman"/>
          <w:color w:val="0D0D0D"/>
          <w:sz w:val="28"/>
          <w:szCs w:val="28"/>
          <w:lang w:val="en-US"/>
        </w:rPr>
        <w:t>D</w:t>
      </w:r>
      <w:r w:rsidRPr="00FE7C25">
        <w:rPr>
          <w:rFonts w:ascii="Times New Roman" w:hAnsi="Times New Roman"/>
          <w:color w:val="0D0D0D"/>
          <w:sz w:val="28"/>
          <w:szCs w:val="28"/>
        </w:rPr>
        <w:t xml:space="preserve"> </w:t>
      </w:r>
      <w:r w:rsidRPr="00900F8E">
        <w:rPr>
          <w:rFonts w:ascii="Times New Roman" w:hAnsi="Times New Roman"/>
          <w:color w:val="0D0D0D"/>
          <w:sz w:val="28"/>
          <w:szCs w:val="28"/>
        </w:rPr>
        <w:t xml:space="preserve">модель </w:t>
      </w:r>
      <w:r>
        <w:rPr>
          <w:rFonts w:ascii="Times New Roman" w:hAnsi="Times New Roman"/>
          <w:color w:val="0D0D0D"/>
          <w:sz w:val="28"/>
          <w:szCs w:val="28"/>
        </w:rPr>
        <w:t xml:space="preserve">дачного дома. </w:t>
      </w:r>
    </w:p>
    <w:p w:rsidR="002116F0" w:rsidRDefault="002116F0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На примере проектирования  дачного домика, мне удалось наглядно убедиться в практической значимости математических знаний, получаемых на уроках математики: я научился чертить план в заданном масштабе, составлять смету расходов и делать необходимые расчёты к ней, узнал о том, что производить расчёты используя обыкновенные дроби, не удобно, а поэтому мне пришлось познакомиться с понятием «десятичные дроби» и научиться выполнять действия с десятичными дробями.</w:t>
      </w:r>
    </w:p>
    <w:p w:rsidR="002116F0" w:rsidRDefault="002116F0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Я, осознаю, что для успешной карьеры в строительной индустрии в будущем, мне необходимо уже сейчас приобретать новые математические знания, совершенствовать и углублять их, ведь ни одна профессия в строительстве не обходится без математики.</w:t>
      </w:r>
    </w:p>
    <w:p w:rsidR="002116F0" w:rsidRPr="00900F8E" w:rsidRDefault="002116F0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В заключении, хочу сказать: я мечтаю стать руководителем своей собственной крупной строительной компании, и я уверен, что моя мечта обязательно сбудется, ведь приобретённые в ходе работы над проектом знания и навыки – это мой первый вклад в будущее, в мою будущую профессию!  </w:t>
      </w:r>
    </w:p>
    <w:p w:rsidR="002116F0" w:rsidRPr="00F50352" w:rsidRDefault="002116F0" w:rsidP="00F50352">
      <w:pPr>
        <w:rPr>
          <w:rFonts w:ascii="Times New Roman" w:hAnsi="Times New Roman"/>
          <w:sz w:val="28"/>
          <w:szCs w:val="28"/>
        </w:rPr>
      </w:pPr>
      <w:r w:rsidRPr="00F50352">
        <w:rPr>
          <w:rFonts w:ascii="Times New Roman" w:hAnsi="Times New Roman"/>
          <w:sz w:val="28"/>
          <w:szCs w:val="28"/>
        </w:rPr>
        <w:br w:type="page"/>
      </w:r>
    </w:p>
    <w:p w:rsidR="002116F0" w:rsidRPr="00433354" w:rsidRDefault="002116F0" w:rsidP="00615DA0">
      <w:pPr>
        <w:pStyle w:val="Heading1"/>
        <w:spacing w:line="360" w:lineRule="auto"/>
      </w:pPr>
      <w:bookmarkStart w:id="4" w:name="_Toc22480421"/>
      <w:r>
        <w:t>Список литературы.</w:t>
      </w:r>
      <w:bookmarkEnd w:id="4"/>
    </w:p>
    <w:p w:rsidR="002116F0" w:rsidRDefault="002116F0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Клименченко Д. «Величины и их измерение». //Н.Ш., № 6, 2003</w:t>
      </w:r>
    </w:p>
    <w:p w:rsidR="002116F0" w:rsidRDefault="002116F0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Шабалин С.А. «Измерения для всех», М.: Издательство стандартов, 2013</w:t>
      </w:r>
    </w:p>
    <w:p w:rsidR="002116F0" w:rsidRDefault="002116F0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 для общеобразовательных организаций Математика 5 класс/ М.: Просвещение, 2019</w:t>
      </w:r>
    </w:p>
    <w:p w:rsidR="002116F0" w:rsidRDefault="002116F0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Ресурсы сети интернет (выбор строительных материалов для строительства дома) </w:t>
      </w:r>
    </w:p>
    <w:p w:rsidR="002116F0" w:rsidRDefault="002116F0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FF5383">
        <w:rPr>
          <w:rFonts w:ascii="Times New Roman" w:hAnsi="Times New Roman"/>
          <w:sz w:val="28"/>
          <w:szCs w:val="28"/>
        </w:rPr>
        <w:t xml:space="preserve">https://kakpostroitdomic.ru/stroitelstvo/derevyannye/kak-postroit-dom-deshevo-i-bystro-samomu.html </w:t>
      </w:r>
    </w:p>
    <w:p w:rsidR="002116F0" w:rsidRDefault="002116F0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FF5383">
        <w:rPr>
          <w:rFonts w:ascii="Times New Roman" w:hAnsi="Times New Roman"/>
          <w:sz w:val="28"/>
          <w:szCs w:val="28"/>
        </w:rPr>
        <w:t xml:space="preserve">https://domsdelat.ru/steni/samyj-deshevyj-material-dlya-stroitelstva-doma.html </w:t>
      </w:r>
    </w:p>
    <w:p w:rsidR="002116F0" w:rsidRDefault="002116F0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FF5383">
        <w:rPr>
          <w:rFonts w:ascii="Times New Roman" w:hAnsi="Times New Roman"/>
          <w:sz w:val="28"/>
          <w:szCs w:val="28"/>
        </w:rPr>
        <w:t xml:space="preserve">https://srbu.ru/stroitelnye-materialy/178-iz-chego-luchshe-stroit-dom.html </w:t>
      </w:r>
    </w:p>
    <w:p w:rsidR="002116F0" w:rsidRDefault="002116F0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EA70F8">
        <w:rPr>
          <w:rFonts w:ascii="Times New Roman" w:hAnsi="Times New Roman"/>
          <w:sz w:val="28"/>
          <w:szCs w:val="28"/>
        </w:rPr>
        <w:t xml:space="preserve">https://papamaster.su/obrazec-smety-na-stroitelstvo-doma/ </w:t>
      </w:r>
      <w:r>
        <w:rPr>
          <w:rFonts w:ascii="Times New Roman" w:hAnsi="Times New Roman"/>
          <w:sz w:val="28"/>
          <w:szCs w:val="28"/>
        </w:rPr>
        <w:br w:type="page"/>
      </w:r>
    </w:p>
    <w:p w:rsidR="002116F0" w:rsidRPr="00907E1F" w:rsidRDefault="002116F0" w:rsidP="00394562">
      <w:pPr>
        <w:pStyle w:val="Heading1"/>
        <w:rPr>
          <w:sz w:val="28"/>
          <w:szCs w:val="28"/>
        </w:rPr>
      </w:pPr>
      <w:bookmarkStart w:id="5" w:name="_Toc22480422"/>
      <w:r w:rsidRPr="00EC2198">
        <w:t>Приложение</w:t>
      </w:r>
      <w:bookmarkEnd w:id="5"/>
    </w:p>
    <w:p w:rsidR="002116F0" w:rsidRDefault="002116F0" w:rsidP="00FE4C43">
      <w:pPr>
        <w:rPr>
          <w:rFonts w:ascii="Times New Roman" w:hAnsi="Times New Roman"/>
          <w:color w:val="000000"/>
          <w:sz w:val="28"/>
          <w:szCs w:val="28"/>
        </w:rPr>
      </w:pPr>
      <w:r w:rsidRPr="00F50352"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:rsidR="002116F0" w:rsidRPr="00F50352" w:rsidRDefault="002116F0" w:rsidP="00F50352">
      <w:pPr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 дачного домика</w:t>
      </w:r>
    </w:p>
    <w:p w:rsidR="002116F0" w:rsidRDefault="002116F0" w:rsidP="00F50352">
      <w:pPr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 w:rsidRPr="009D660C">
        <w:rPr>
          <w:rFonts w:ascii="Times New Roman" w:hAnsi="Times New Roman"/>
          <w:sz w:val="28"/>
          <w:szCs w:val="28"/>
        </w:rPr>
        <w:pict>
          <v:shape id="_x0000_i1045" type="#_x0000_t75" style="width:478.5pt;height:317.25pt">
            <v:imagedata r:id="rId23" o:title=""/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tbl>
      <w:tblPr>
        <w:tblW w:w="7935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313"/>
        <w:gridCol w:w="2249"/>
        <w:gridCol w:w="565"/>
        <w:gridCol w:w="730"/>
        <w:gridCol w:w="1089"/>
        <w:gridCol w:w="884"/>
        <w:gridCol w:w="1089"/>
        <w:gridCol w:w="1025"/>
      </w:tblGrid>
      <w:tr w:rsidR="002116F0" w:rsidRPr="00F50352" w:rsidTr="00FA00EC">
        <w:trPr>
          <w:trHeight w:val="345"/>
          <w:tblCellSpacing w:w="0" w:type="dxa"/>
        </w:trPr>
        <w:tc>
          <w:tcPr>
            <w:tcW w:w="34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30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работ и материалов</w:t>
            </w:r>
          </w:p>
        </w:tc>
        <w:tc>
          <w:tcPr>
            <w:tcW w:w="735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Ед.</w:t>
            </w:r>
          </w:p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изм</w:t>
            </w:r>
            <w:r w:rsidRPr="00C4790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75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9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 единицы</w:t>
            </w:r>
          </w:p>
        </w:tc>
        <w:tc>
          <w:tcPr>
            <w:tcW w:w="19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Общая стоимость</w:t>
            </w:r>
          </w:p>
        </w:tc>
      </w:tr>
      <w:tr w:rsidR="002116F0" w:rsidRPr="00F50352" w:rsidTr="00F50352">
        <w:trPr>
          <w:trHeight w:val="54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Прямые</w:t>
            </w:r>
          </w:p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затраты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Прямые</w:t>
            </w:r>
          </w:p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затраты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</w:tr>
      <w:tr w:rsidR="002116F0" w:rsidRPr="00F50352" w:rsidTr="00F50352">
        <w:trPr>
          <w:trHeight w:val="45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Заливка фундамента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Object 245" o:spid="_x0000_s1036" type="#_x0000_t75" style="position:absolute;margin-left:5.4pt;margin-top:10.45pt;width:18.7pt;height:22.95pt;z-index:251661312;visibility:visible;mso-position-horizontal-relative:text;mso-position-vertical-relative:text">
                  <v:imagedata r:id="rId24" o:title=""/>
                </v:shape>
                <o:OLEObject Type="Embed" ProgID="Equation.3" ShapeID="Object 245" DrawAspect="Content" ObjectID="_1678439556" r:id="rId25"/>
              </w:pict>
            </w:r>
            <w:r w:rsidRPr="00C479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13,8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2600р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35880р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5520р</w:t>
            </w:r>
          </w:p>
        </w:tc>
      </w:tr>
      <w:tr w:rsidR="002116F0" w:rsidRPr="00F50352" w:rsidTr="00F50352">
        <w:trPr>
          <w:trHeight w:val="495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кирпич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23000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7,30р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7,30р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167900р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167900р</w:t>
            </w:r>
          </w:p>
        </w:tc>
      </w:tr>
      <w:tr w:rsidR="002116F0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цемент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260р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22360р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116F0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песок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17,3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1370р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23701р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116F0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лес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Object 258" o:spid="_x0000_s1037" type="#_x0000_t75" style="position:absolute;left:0;text-align:left;margin-left:3.6pt;margin-top:2.4pt;width:19.95pt;height:19.95pt;z-index:251662336;visibility:visible;mso-position-horizontal-relative:text;mso-position-vertical-relative:text">
                  <v:imagedata r:id="rId26" o:title=""/>
                </v:shape>
                <o:OLEObject Type="Embed" ProgID="Equation.3" ShapeID="Object 258" DrawAspect="Content" ObjectID="_1678439557" r:id="rId27"/>
              </w:pic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450р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2700р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9000р</w:t>
            </w:r>
          </w:p>
        </w:tc>
      </w:tr>
      <w:tr w:rsidR="002116F0" w:rsidRPr="00F50352" w:rsidTr="00F50352">
        <w:trPr>
          <w:trHeight w:val="42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шифер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38" type="#_x0000_t75" style="position:absolute;left:0;text-align:left;margin-left:1.8pt;margin-top:3.55pt;width:21.9pt;height:20.6pt;z-index:251664384;visibility:visible;mso-position-horizontal-relative:text;mso-position-vertical-relative:text">
                  <v:imagedata r:id="rId28" o:title=""/>
                </v:shape>
                <o:OLEObject Type="Embed" ProgID="Equation.3" ShapeID="_x0000_s1038" DrawAspect="Content" ObjectID="_1678439558" r:id="rId29"/>
              </w:pic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390р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20280р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8000р</w:t>
            </w:r>
          </w:p>
        </w:tc>
      </w:tr>
      <w:tr w:rsidR="002116F0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гвозди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150р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3000р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116F0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Штукатурка(сухая</w:t>
            </w:r>
          </w:p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гипсокартон)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Object 261" o:spid="_x0000_s1039" type="#_x0000_t75" style="position:absolute;margin-left:3.15pt;margin-top:5.5pt;width:21.1pt;height:19.85pt;z-index:251663360;visibility:visible;mso-position-horizontal-relative:text;mso-position-vertical-relative:text">
                  <v:imagedata r:id="rId28" o:title=""/>
                </v:shape>
                <o:OLEObject Type="Embed" ProgID="Equation.3" ShapeID="Object 261" DrawAspect="Content" ObjectID="_1678439559" r:id="rId30"/>
              </w:pict>
            </w:r>
            <w:r w:rsidRPr="00C479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7280р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  <w:lang w:val="en-US"/>
              </w:rPr>
              <w:t>12960</w:t>
            </w:r>
            <w:r w:rsidRPr="00C47906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2116F0" w:rsidRPr="00F50352" w:rsidTr="00FA00EC">
        <w:trPr>
          <w:trHeight w:val="450"/>
          <w:tblCellSpacing w:w="0" w:type="dxa"/>
        </w:trPr>
        <w:tc>
          <w:tcPr>
            <w:tcW w:w="6030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B2B2B2"/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283101р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B2B2B2"/>
          </w:tcPr>
          <w:p w:rsidR="002116F0" w:rsidRPr="00C47906" w:rsidRDefault="002116F0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203380р</w:t>
            </w:r>
          </w:p>
        </w:tc>
      </w:tr>
      <w:tr w:rsidR="002116F0" w:rsidRPr="00F50352" w:rsidTr="00FA00EC">
        <w:trPr>
          <w:trHeight w:val="450"/>
          <w:tblCellSpacing w:w="0" w:type="dxa"/>
        </w:trPr>
        <w:tc>
          <w:tcPr>
            <w:tcW w:w="6030" w:type="dxa"/>
            <w:gridSpan w:val="6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CCCC99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90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shd w:val="clear" w:color="auto" w:fill="CCCC99"/>
          </w:tcPr>
          <w:p w:rsidR="002116F0" w:rsidRPr="00C47906" w:rsidRDefault="002116F0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 xml:space="preserve"> 486481р</w:t>
            </w:r>
          </w:p>
        </w:tc>
      </w:tr>
    </w:tbl>
    <w:p w:rsidR="002116F0" w:rsidRDefault="002116F0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116F0" w:rsidRPr="00F50352" w:rsidRDefault="002116F0" w:rsidP="00C47906">
      <w:pPr>
        <w:tabs>
          <w:tab w:val="left" w:pos="268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Смета расходов</w:t>
      </w:r>
    </w:p>
    <w:p w:rsidR="002116F0" w:rsidRDefault="002116F0">
      <w:pPr>
        <w:rPr>
          <w:rFonts w:ascii="Times New Roman" w:hAnsi="Times New Roman"/>
          <w:sz w:val="28"/>
          <w:szCs w:val="28"/>
        </w:rPr>
      </w:pPr>
    </w:p>
    <w:p w:rsidR="002116F0" w:rsidRPr="00E919E7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Pr="00E919E7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Pr="00E919E7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Pr="00E919E7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  <w:r w:rsidRPr="009D660C">
        <w:rPr>
          <w:rFonts w:ascii="Times New Roman" w:hAnsi="Times New Roman"/>
          <w:sz w:val="28"/>
          <w:szCs w:val="28"/>
        </w:rPr>
        <w:pict>
          <v:shape id="_x0000_i1054" type="#_x0000_t75" style="width:417.75pt;height:280.5pt" o:bordertopcolor="black" o:borderleftcolor="black" o:borderbottomcolor="black" o:borderrightcolor="black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2116F0" w:rsidRDefault="002116F0" w:rsidP="00B805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Фасад 1</w:t>
      </w:r>
    </w:p>
    <w:p w:rsidR="002116F0" w:rsidRDefault="002116F0" w:rsidP="00E919E7">
      <w:pPr>
        <w:rPr>
          <w:rFonts w:ascii="Times New Roman" w:hAnsi="Times New Roman"/>
          <w:sz w:val="28"/>
          <w:szCs w:val="28"/>
        </w:rPr>
      </w:pPr>
      <w:r w:rsidRPr="009D660C">
        <w:rPr>
          <w:rFonts w:ascii="Times New Roman" w:hAnsi="Times New Roman"/>
          <w:sz w:val="28"/>
          <w:szCs w:val="28"/>
        </w:rPr>
        <w:pict>
          <v:shape id="_x0000_i1055" type="#_x0000_t75" style="width:414.75pt;height:319.5pt" o:bordertopcolor="black" o:borderleftcolor="black" o:borderbottomcolor="black" o:borderrightcolor="black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2116F0" w:rsidRPr="00E613F5" w:rsidRDefault="002116F0" w:rsidP="00E613F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Фасад 2</w:t>
      </w:r>
    </w:p>
    <w:sectPr w:rsidR="002116F0" w:rsidRPr="00E613F5" w:rsidSect="000B5D82">
      <w:footerReference w:type="default" r:id="rId33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6F0" w:rsidRDefault="002116F0" w:rsidP="00D13155">
      <w:pPr>
        <w:spacing w:after="0" w:line="240" w:lineRule="auto"/>
      </w:pPr>
      <w:r>
        <w:separator/>
      </w:r>
    </w:p>
  </w:endnote>
  <w:endnote w:type="continuationSeparator" w:id="0">
    <w:p w:rsidR="002116F0" w:rsidRDefault="002116F0" w:rsidP="00D13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6F0" w:rsidRDefault="002116F0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2116F0" w:rsidRDefault="002116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6F0" w:rsidRDefault="002116F0" w:rsidP="00D13155">
      <w:pPr>
        <w:spacing w:after="0" w:line="240" w:lineRule="auto"/>
      </w:pPr>
      <w:r>
        <w:separator/>
      </w:r>
    </w:p>
  </w:footnote>
  <w:footnote w:type="continuationSeparator" w:id="0">
    <w:p w:rsidR="002116F0" w:rsidRDefault="002116F0" w:rsidP="00D13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A27E9"/>
    <w:multiLevelType w:val="hybridMultilevel"/>
    <w:tmpl w:val="9334D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EC6444"/>
    <w:multiLevelType w:val="hybridMultilevel"/>
    <w:tmpl w:val="8FB4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A05199"/>
    <w:multiLevelType w:val="hybridMultilevel"/>
    <w:tmpl w:val="6212EA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842EDD"/>
    <w:multiLevelType w:val="multilevel"/>
    <w:tmpl w:val="3B92B9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237E5F00"/>
    <w:multiLevelType w:val="hybridMultilevel"/>
    <w:tmpl w:val="B79C4D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A65C2E"/>
    <w:multiLevelType w:val="hybridMultilevel"/>
    <w:tmpl w:val="4B28A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9571F"/>
    <w:multiLevelType w:val="hybridMultilevel"/>
    <w:tmpl w:val="1170690C"/>
    <w:lvl w:ilvl="0" w:tplc="7A1AA3EE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421E9"/>
    <w:multiLevelType w:val="hybridMultilevel"/>
    <w:tmpl w:val="0EE6FA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3E4E55"/>
    <w:multiLevelType w:val="hybridMultilevel"/>
    <w:tmpl w:val="9468D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35D15"/>
    <w:multiLevelType w:val="hybridMultilevel"/>
    <w:tmpl w:val="78724CC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99A0B73"/>
    <w:multiLevelType w:val="hybridMultilevel"/>
    <w:tmpl w:val="B4E2C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E1D52"/>
    <w:multiLevelType w:val="hybridMultilevel"/>
    <w:tmpl w:val="5E901E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F7AB6"/>
    <w:multiLevelType w:val="hybridMultilevel"/>
    <w:tmpl w:val="6AAE3216"/>
    <w:lvl w:ilvl="0" w:tplc="7A1AA3EE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47517"/>
    <w:multiLevelType w:val="hybridMultilevel"/>
    <w:tmpl w:val="73701E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686B13AD"/>
    <w:multiLevelType w:val="hybridMultilevel"/>
    <w:tmpl w:val="E64EC1FE"/>
    <w:lvl w:ilvl="0" w:tplc="4822A30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6D4D75B9"/>
    <w:multiLevelType w:val="hybridMultilevel"/>
    <w:tmpl w:val="AEF8F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53A0726"/>
    <w:multiLevelType w:val="multilevel"/>
    <w:tmpl w:val="FFD08CE8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75494299"/>
    <w:multiLevelType w:val="hybridMultilevel"/>
    <w:tmpl w:val="6BEA7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1"/>
  </w:num>
  <w:num w:numId="6">
    <w:abstractNumId w:val="13"/>
  </w:num>
  <w:num w:numId="7">
    <w:abstractNumId w:val="8"/>
  </w:num>
  <w:num w:numId="8">
    <w:abstractNumId w:val="12"/>
  </w:num>
  <w:num w:numId="9">
    <w:abstractNumId w:val="6"/>
  </w:num>
  <w:num w:numId="10">
    <w:abstractNumId w:val="17"/>
  </w:num>
  <w:num w:numId="11">
    <w:abstractNumId w:val="1"/>
  </w:num>
  <w:num w:numId="12">
    <w:abstractNumId w:val="14"/>
  </w:num>
  <w:num w:numId="13">
    <w:abstractNumId w:val="10"/>
  </w:num>
  <w:num w:numId="14">
    <w:abstractNumId w:val="3"/>
  </w:num>
  <w:num w:numId="15">
    <w:abstractNumId w:val="16"/>
  </w:num>
  <w:num w:numId="16">
    <w:abstractNumId w:val="0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4062"/>
    <w:rsid w:val="00001E0A"/>
    <w:rsid w:val="000028B2"/>
    <w:rsid w:val="00010823"/>
    <w:rsid w:val="00020762"/>
    <w:rsid w:val="000258F0"/>
    <w:rsid w:val="00034DD3"/>
    <w:rsid w:val="0003520A"/>
    <w:rsid w:val="0003756F"/>
    <w:rsid w:val="0004404D"/>
    <w:rsid w:val="00082359"/>
    <w:rsid w:val="00092DA3"/>
    <w:rsid w:val="00092EB4"/>
    <w:rsid w:val="000A4609"/>
    <w:rsid w:val="000B5943"/>
    <w:rsid w:val="000B5D82"/>
    <w:rsid w:val="000E5ABA"/>
    <w:rsid w:val="001018DE"/>
    <w:rsid w:val="001025BF"/>
    <w:rsid w:val="0011187C"/>
    <w:rsid w:val="00116361"/>
    <w:rsid w:val="001239D3"/>
    <w:rsid w:val="00125CFA"/>
    <w:rsid w:val="00127DFC"/>
    <w:rsid w:val="00140F8A"/>
    <w:rsid w:val="001431F5"/>
    <w:rsid w:val="00146284"/>
    <w:rsid w:val="00146EC8"/>
    <w:rsid w:val="00171789"/>
    <w:rsid w:val="0018013A"/>
    <w:rsid w:val="00185D06"/>
    <w:rsid w:val="00194A28"/>
    <w:rsid w:val="001A6370"/>
    <w:rsid w:val="001C7E63"/>
    <w:rsid w:val="001F0EF9"/>
    <w:rsid w:val="002053C7"/>
    <w:rsid w:val="00205878"/>
    <w:rsid w:val="002116F0"/>
    <w:rsid w:val="00247DBD"/>
    <w:rsid w:val="0027750B"/>
    <w:rsid w:val="00292591"/>
    <w:rsid w:val="002A2155"/>
    <w:rsid w:val="002B7E64"/>
    <w:rsid w:val="002C5C04"/>
    <w:rsid w:val="002C7E91"/>
    <w:rsid w:val="00306595"/>
    <w:rsid w:val="00312210"/>
    <w:rsid w:val="00317163"/>
    <w:rsid w:val="00325B67"/>
    <w:rsid w:val="003471DF"/>
    <w:rsid w:val="00356AFD"/>
    <w:rsid w:val="0037492F"/>
    <w:rsid w:val="00382F07"/>
    <w:rsid w:val="00394562"/>
    <w:rsid w:val="003D30B8"/>
    <w:rsid w:val="003D7BF9"/>
    <w:rsid w:val="003E7F40"/>
    <w:rsid w:val="003F4C0D"/>
    <w:rsid w:val="00413579"/>
    <w:rsid w:val="004167BD"/>
    <w:rsid w:val="00433354"/>
    <w:rsid w:val="0044183A"/>
    <w:rsid w:val="00475C2C"/>
    <w:rsid w:val="004908FC"/>
    <w:rsid w:val="00495B7C"/>
    <w:rsid w:val="00496716"/>
    <w:rsid w:val="00496F25"/>
    <w:rsid w:val="004B4F08"/>
    <w:rsid w:val="004D6853"/>
    <w:rsid w:val="004E703E"/>
    <w:rsid w:val="00523EAE"/>
    <w:rsid w:val="005330F9"/>
    <w:rsid w:val="005456D6"/>
    <w:rsid w:val="00545F1A"/>
    <w:rsid w:val="00560FB8"/>
    <w:rsid w:val="00585B12"/>
    <w:rsid w:val="005A478C"/>
    <w:rsid w:val="005C1B9B"/>
    <w:rsid w:val="005D3033"/>
    <w:rsid w:val="005E5077"/>
    <w:rsid w:val="005F4F7F"/>
    <w:rsid w:val="00611839"/>
    <w:rsid w:val="00615A27"/>
    <w:rsid w:val="00615DA0"/>
    <w:rsid w:val="0062731D"/>
    <w:rsid w:val="006521A8"/>
    <w:rsid w:val="00653D97"/>
    <w:rsid w:val="00662A55"/>
    <w:rsid w:val="00664AB6"/>
    <w:rsid w:val="0067097C"/>
    <w:rsid w:val="006864F7"/>
    <w:rsid w:val="006867D8"/>
    <w:rsid w:val="006A134C"/>
    <w:rsid w:val="006A6689"/>
    <w:rsid w:val="006A6A11"/>
    <w:rsid w:val="006D5AF5"/>
    <w:rsid w:val="00734A5A"/>
    <w:rsid w:val="007441FF"/>
    <w:rsid w:val="007558BE"/>
    <w:rsid w:val="00760A67"/>
    <w:rsid w:val="00761089"/>
    <w:rsid w:val="00765BD7"/>
    <w:rsid w:val="00767B09"/>
    <w:rsid w:val="007A0595"/>
    <w:rsid w:val="007B2015"/>
    <w:rsid w:val="007C6244"/>
    <w:rsid w:val="008039F3"/>
    <w:rsid w:val="00805320"/>
    <w:rsid w:val="00831DD7"/>
    <w:rsid w:val="008359F8"/>
    <w:rsid w:val="00865A62"/>
    <w:rsid w:val="008776F2"/>
    <w:rsid w:val="0088614D"/>
    <w:rsid w:val="008A317A"/>
    <w:rsid w:val="008C7428"/>
    <w:rsid w:val="008D65AB"/>
    <w:rsid w:val="00900F8E"/>
    <w:rsid w:val="00907E1F"/>
    <w:rsid w:val="00912057"/>
    <w:rsid w:val="0091321A"/>
    <w:rsid w:val="0092599F"/>
    <w:rsid w:val="00943DE1"/>
    <w:rsid w:val="00946AE6"/>
    <w:rsid w:val="00950575"/>
    <w:rsid w:val="00951C12"/>
    <w:rsid w:val="009530D3"/>
    <w:rsid w:val="00954067"/>
    <w:rsid w:val="009631C8"/>
    <w:rsid w:val="009635D2"/>
    <w:rsid w:val="0097737E"/>
    <w:rsid w:val="00987DAF"/>
    <w:rsid w:val="00993D6D"/>
    <w:rsid w:val="009D5214"/>
    <w:rsid w:val="009D660C"/>
    <w:rsid w:val="009F24C4"/>
    <w:rsid w:val="009F4374"/>
    <w:rsid w:val="00A014B4"/>
    <w:rsid w:val="00A20EB4"/>
    <w:rsid w:val="00A27867"/>
    <w:rsid w:val="00A31FB9"/>
    <w:rsid w:val="00A43DA3"/>
    <w:rsid w:val="00A473BE"/>
    <w:rsid w:val="00A5190F"/>
    <w:rsid w:val="00A51B14"/>
    <w:rsid w:val="00A6006C"/>
    <w:rsid w:val="00A83ADF"/>
    <w:rsid w:val="00A9705B"/>
    <w:rsid w:val="00AA0FF0"/>
    <w:rsid w:val="00AD6582"/>
    <w:rsid w:val="00AD6F72"/>
    <w:rsid w:val="00AE44D7"/>
    <w:rsid w:val="00B33FD4"/>
    <w:rsid w:val="00B56A34"/>
    <w:rsid w:val="00B805F4"/>
    <w:rsid w:val="00BD7564"/>
    <w:rsid w:val="00C27ECE"/>
    <w:rsid w:val="00C315F0"/>
    <w:rsid w:val="00C47906"/>
    <w:rsid w:val="00C741DF"/>
    <w:rsid w:val="00C8186C"/>
    <w:rsid w:val="00CB710A"/>
    <w:rsid w:val="00CD1E7A"/>
    <w:rsid w:val="00CD75AC"/>
    <w:rsid w:val="00CE4CBD"/>
    <w:rsid w:val="00CE747B"/>
    <w:rsid w:val="00CE7DBA"/>
    <w:rsid w:val="00D12E55"/>
    <w:rsid w:val="00D13155"/>
    <w:rsid w:val="00D14C75"/>
    <w:rsid w:val="00D24062"/>
    <w:rsid w:val="00D32176"/>
    <w:rsid w:val="00D365A7"/>
    <w:rsid w:val="00D406C3"/>
    <w:rsid w:val="00D7292B"/>
    <w:rsid w:val="00D815A1"/>
    <w:rsid w:val="00D9325D"/>
    <w:rsid w:val="00D94078"/>
    <w:rsid w:val="00DA16E4"/>
    <w:rsid w:val="00DF0BE0"/>
    <w:rsid w:val="00DF5E88"/>
    <w:rsid w:val="00DF6B31"/>
    <w:rsid w:val="00DF7560"/>
    <w:rsid w:val="00DF7DE0"/>
    <w:rsid w:val="00E077BD"/>
    <w:rsid w:val="00E358EC"/>
    <w:rsid w:val="00E40F0F"/>
    <w:rsid w:val="00E43662"/>
    <w:rsid w:val="00E5695F"/>
    <w:rsid w:val="00E61011"/>
    <w:rsid w:val="00E613F5"/>
    <w:rsid w:val="00E757D2"/>
    <w:rsid w:val="00E879EB"/>
    <w:rsid w:val="00E919E7"/>
    <w:rsid w:val="00EA27C5"/>
    <w:rsid w:val="00EA36CE"/>
    <w:rsid w:val="00EA573C"/>
    <w:rsid w:val="00EA70F8"/>
    <w:rsid w:val="00EB1AAC"/>
    <w:rsid w:val="00EB47BF"/>
    <w:rsid w:val="00EC2198"/>
    <w:rsid w:val="00EE29AA"/>
    <w:rsid w:val="00F13E50"/>
    <w:rsid w:val="00F50352"/>
    <w:rsid w:val="00F57A77"/>
    <w:rsid w:val="00F63D3E"/>
    <w:rsid w:val="00F66A4C"/>
    <w:rsid w:val="00F82426"/>
    <w:rsid w:val="00F863D4"/>
    <w:rsid w:val="00F974F9"/>
    <w:rsid w:val="00FA00EC"/>
    <w:rsid w:val="00FB110A"/>
    <w:rsid w:val="00FB2801"/>
    <w:rsid w:val="00FB36BD"/>
    <w:rsid w:val="00FE4C43"/>
    <w:rsid w:val="00FE7C25"/>
    <w:rsid w:val="00FF19E8"/>
    <w:rsid w:val="00FF5383"/>
    <w:rsid w:val="00FF5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01E0A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4562"/>
    <w:pPr>
      <w:keepNext/>
      <w:keepLines/>
      <w:spacing w:before="240" w:after="0"/>
      <w:jc w:val="center"/>
      <w:outlineLvl w:val="0"/>
    </w:pPr>
    <w:rPr>
      <w:rFonts w:ascii="Arial" w:eastAsia="Times New Roman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33FD4"/>
    <w:pPr>
      <w:keepNext/>
      <w:keepLines/>
      <w:spacing w:before="40" w:after="0"/>
      <w:jc w:val="center"/>
      <w:outlineLvl w:val="1"/>
    </w:pPr>
    <w:rPr>
      <w:rFonts w:ascii="Arial" w:eastAsia="Times New Roman" w:hAnsi="Arial" w:cs="Arial"/>
      <w:b/>
      <w:i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4562"/>
    <w:rPr>
      <w:rFonts w:ascii="Arial" w:hAnsi="Arial" w:cs="Arial"/>
      <w:b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33FD4"/>
    <w:rPr>
      <w:rFonts w:ascii="Arial" w:hAnsi="Arial" w:cs="Arial"/>
      <w:b/>
      <w:i/>
      <w:sz w:val="28"/>
      <w:szCs w:val="28"/>
    </w:rPr>
  </w:style>
  <w:style w:type="table" w:styleId="TableGrid">
    <w:name w:val="Table Grid"/>
    <w:basedOn w:val="TableNormal"/>
    <w:uiPriority w:val="99"/>
    <w:rsid w:val="00F57A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C7E9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C2198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D13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315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3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315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A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637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1A637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A637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rsid w:val="001A6370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a">
    <w:name w:val="Содержимое таблицы"/>
    <w:basedOn w:val="Normal"/>
    <w:uiPriority w:val="99"/>
    <w:rsid w:val="001A637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">
    <w:name w:val="Цитата1"/>
    <w:basedOn w:val="Normal"/>
    <w:uiPriority w:val="99"/>
    <w:rsid w:val="001A6370"/>
    <w:pPr>
      <w:suppressAutoHyphens/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extbody">
    <w:name w:val="Text body"/>
    <w:basedOn w:val="Normal"/>
    <w:uiPriority w:val="99"/>
    <w:rsid w:val="00EA573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uiPriority w:val="99"/>
    <w:rsid w:val="00495B7C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F974F9"/>
    <w:pPr>
      <w:spacing w:after="0" w:line="240" w:lineRule="auto"/>
      <w:contextualSpacing/>
      <w:jc w:val="center"/>
    </w:pPr>
    <w:rPr>
      <w:rFonts w:ascii="Arial" w:eastAsia="Times New Roman" w:hAnsi="Arial" w:cs="Arial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F974F9"/>
    <w:rPr>
      <w:rFonts w:ascii="Arial" w:hAnsi="Arial" w:cs="Arial"/>
      <w:b/>
      <w:spacing w:val="-10"/>
      <w:kern w:val="28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rsid w:val="00146EC8"/>
    <w:rPr>
      <w:rFonts w:cs="Times New Roman"/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99"/>
    <w:qFormat/>
    <w:rsid w:val="00394562"/>
    <w:pPr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99"/>
    <w:rsid w:val="0039456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99"/>
    <w:rsid w:val="00394562"/>
    <w:pPr>
      <w:spacing w:after="100"/>
    </w:pPr>
  </w:style>
  <w:style w:type="paragraph" w:customStyle="1" w:styleId="paragraph">
    <w:name w:val="paragraph"/>
    <w:basedOn w:val="Normal"/>
    <w:uiPriority w:val="99"/>
    <w:rsid w:val="004135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CE4CB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70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70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70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70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0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wmf"/><Relationship Id="rId18" Type="http://schemas.openxmlformats.org/officeDocument/2006/relationships/oleObject" Target="embeddings/oleObject8.bin"/><Relationship Id="rId26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5.bin"/><Relationship Id="rId17" Type="http://schemas.openxmlformats.org/officeDocument/2006/relationships/image" Target="media/image4.wmf"/><Relationship Id="rId25" Type="http://schemas.openxmlformats.org/officeDocument/2006/relationships/oleObject" Target="embeddings/oleObject11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image" Target="media/image8.wmf"/><Relationship Id="rId32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png"/><Relationship Id="rId28" Type="http://schemas.openxmlformats.org/officeDocument/2006/relationships/image" Target="media/image10.wmf"/><Relationship Id="rId10" Type="http://schemas.openxmlformats.org/officeDocument/2006/relationships/oleObject" Target="embeddings/oleObject3.bin"/><Relationship Id="rId19" Type="http://schemas.openxmlformats.org/officeDocument/2006/relationships/image" Target="media/image5.wmf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1598</Words>
  <Characters>9109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</dc:title>
  <dc:subject/>
  <dc:creator>Яна Бояркина</dc:creator>
  <cp:keywords/>
  <dc:description/>
  <cp:lastModifiedBy>Пользователь</cp:lastModifiedBy>
  <cp:revision>2</cp:revision>
  <cp:lastPrinted>2021-03-11T17:34:00Z</cp:lastPrinted>
  <dcterms:created xsi:type="dcterms:W3CDTF">2021-03-28T09:26:00Z</dcterms:created>
  <dcterms:modified xsi:type="dcterms:W3CDTF">2021-03-28T09:26:00Z</dcterms:modified>
</cp:coreProperties>
</file>