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126" w:rsidRDefault="007E1126" w:rsidP="000713E5">
      <w:pPr>
        <w:spacing w:after="0"/>
        <w:jc w:val="center"/>
        <w:rPr>
          <w:rFonts w:ascii="Times New Roman" w:hAnsi="Times New Roman"/>
          <w:bCs/>
          <w:sz w:val="36"/>
          <w:szCs w:val="36"/>
        </w:rPr>
      </w:pPr>
      <w:r w:rsidRPr="00CD7A06">
        <w:rPr>
          <w:rFonts w:ascii="Times New Roman" w:hAnsi="Times New Roman"/>
          <w:bCs/>
          <w:sz w:val="36"/>
          <w:szCs w:val="36"/>
        </w:rPr>
        <w:t>Методическая разработка по правилам дорожного дви</w:t>
      </w:r>
      <w:r>
        <w:rPr>
          <w:rFonts w:ascii="Times New Roman" w:hAnsi="Times New Roman"/>
          <w:bCs/>
          <w:sz w:val="36"/>
          <w:szCs w:val="36"/>
        </w:rPr>
        <w:t>жения</w:t>
      </w:r>
      <w:r w:rsidRPr="000713E5">
        <w:rPr>
          <w:rFonts w:ascii="Times New Roman" w:hAnsi="Times New Roman"/>
          <w:bCs/>
          <w:sz w:val="36"/>
          <w:szCs w:val="36"/>
        </w:rPr>
        <w:t xml:space="preserve"> </w:t>
      </w:r>
      <w:r>
        <w:rPr>
          <w:rFonts w:ascii="Times New Roman" w:hAnsi="Times New Roman"/>
          <w:bCs/>
          <w:sz w:val="36"/>
          <w:szCs w:val="36"/>
        </w:rPr>
        <w:t>для детей 2-й младшей группы.</w:t>
      </w:r>
    </w:p>
    <w:p w:rsidR="007E1126" w:rsidRDefault="007E1126" w:rsidP="000713E5">
      <w:pPr>
        <w:spacing w:after="0"/>
        <w:jc w:val="center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>Автогородок</w:t>
      </w:r>
      <w:r w:rsidRPr="00CD7A06">
        <w:rPr>
          <w:rFonts w:ascii="Times New Roman" w:hAnsi="Times New Roman"/>
          <w:bCs/>
          <w:sz w:val="36"/>
          <w:szCs w:val="36"/>
        </w:rPr>
        <w:t xml:space="preserve"> </w:t>
      </w:r>
      <w:r>
        <w:rPr>
          <w:rFonts w:ascii="Times New Roman" w:hAnsi="Times New Roman"/>
          <w:bCs/>
          <w:sz w:val="36"/>
          <w:szCs w:val="36"/>
        </w:rPr>
        <w:t>детского сада «Колосок»</w:t>
      </w:r>
    </w:p>
    <w:p w:rsidR="007E1126" w:rsidRPr="00CD7A06" w:rsidRDefault="007E1126" w:rsidP="00CD7A06">
      <w:pPr>
        <w:spacing w:after="0"/>
        <w:jc w:val="center"/>
        <w:rPr>
          <w:rFonts w:ascii="Times New Roman" w:hAnsi="Times New Roman"/>
          <w:bCs/>
          <w:sz w:val="18"/>
          <w:szCs w:val="18"/>
        </w:rPr>
      </w:pPr>
    </w:p>
    <w:p w:rsidR="007E1126" w:rsidRPr="00E50F70" w:rsidRDefault="007E1126" w:rsidP="00E00B89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«Путешествие без происшествий»</w:t>
      </w:r>
    </w:p>
    <w:p w:rsidR="007E1126" w:rsidRPr="0013542E" w:rsidRDefault="007E1126" w:rsidP="009B0998">
      <w:pPr>
        <w:rPr>
          <w:rFonts w:ascii="Times New Roman" w:hAnsi="Times New Roman"/>
          <w:bCs/>
          <w:sz w:val="36"/>
          <w:szCs w:val="36"/>
        </w:rPr>
      </w:pPr>
      <w:r w:rsidRPr="0013542E">
        <w:rPr>
          <w:rFonts w:ascii="Times New Roman" w:hAnsi="Times New Roman"/>
          <w:bCs/>
          <w:sz w:val="36"/>
          <w:szCs w:val="36"/>
        </w:rPr>
        <w:t>Автор: воспитатель Ковалёва Н.В.</w:t>
      </w:r>
    </w:p>
    <w:p w:rsidR="007E1126" w:rsidRPr="0013542E" w:rsidRDefault="007E1126" w:rsidP="009B0998">
      <w:pPr>
        <w:rPr>
          <w:rFonts w:ascii="Times New Roman" w:hAnsi="Times New Roman"/>
          <w:bCs/>
          <w:sz w:val="36"/>
          <w:szCs w:val="36"/>
        </w:rPr>
      </w:pPr>
      <w:r w:rsidRPr="0013542E">
        <w:rPr>
          <w:rFonts w:ascii="Times New Roman" w:hAnsi="Times New Roman"/>
          <w:bCs/>
          <w:sz w:val="36"/>
          <w:szCs w:val="36"/>
        </w:rPr>
        <w:t>р.п Краснообск, Новосибирская область</w:t>
      </w:r>
    </w:p>
    <w:p w:rsidR="007E1126" w:rsidRPr="00E50F70" w:rsidRDefault="007E1126" w:rsidP="009B0998">
      <w:pPr>
        <w:rPr>
          <w:rFonts w:ascii="Times New Roman" w:hAnsi="Times New Roman"/>
          <w:b/>
          <w:bCs/>
          <w:sz w:val="36"/>
          <w:szCs w:val="36"/>
        </w:rPr>
      </w:pPr>
      <w:r w:rsidRPr="00E50F70">
        <w:rPr>
          <w:rFonts w:ascii="Times New Roman" w:hAnsi="Times New Roman"/>
          <w:b/>
          <w:bCs/>
          <w:sz w:val="36"/>
          <w:szCs w:val="36"/>
        </w:rPr>
        <w:t xml:space="preserve">Цели: </w:t>
      </w:r>
    </w:p>
    <w:p w:rsidR="007E1126" w:rsidRPr="00E50F70" w:rsidRDefault="007E1126" w:rsidP="009B0998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- систематизировать знания детей о правилах дорожного движения и безопасного поведения на улице в различных практических ситуациях, используя автогородок.</w:t>
      </w:r>
    </w:p>
    <w:p w:rsidR="007E1126" w:rsidRPr="00E50F70" w:rsidRDefault="007E1126" w:rsidP="00F977B9">
      <w:pPr>
        <w:rPr>
          <w:rFonts w:ascii="Times New Roman" w:hAnsi="Times New Roman"/>
          <w:b/>
          <w:sz w:val="36"/>
          <w:szCs w:val="36"/>
        </w:rPr>
      </w:pPr>
      <w:r w:rsidRPr="00E50F70">
        <w:rPr>
          <w:rFonts w:ascii="Times New Roman" w:hAnsi="Times New Roman"/>
          <w:b/>
          <w:sz w:val="36"/>
          <w:szCs w:val="36"/>
        </w:rPr>
        <w:t xml:space="preserve">Задачи: </w:t>
      </w:r>
    </w:p>
    <w:p w:rsidR="007E1126" w:rsidRPr="00E50F70" w:rsidRDefault="007E1126" w:rsidP="00F977B9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b/>
          <w:sz w:val="36"/>
          <w:szCs w:val="36"/>
        </w:rPr>
        <w:t xml:space="preserve">Образовательные: </w:t>
      </w:r>
      <w:r w:rsidRPr="00E50F70">
        <w:rPr>
          <w:rFonts w:ascii="Times New Roman" w:hAnsi="Times New Roman"/>
          <w:sz w:val="36"/>
          <w:szCs w:val="36"/>
        </w:rPr>
        <w:t>закреплять представления детей о проезжей части дороги, тротуаре, пешеходном переходе, правилах безопасного поведения на улице.</w:t>
      </w:r>
    </w:p>
    <w:p w:rsidR="007E1126" w:rsidRPr="00E50F70" w:rsidRDefault="007E1126" w:rsidP="00F977B9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b/>
          <w:sz w:val="36"/>
          <w:szCs w:val="36"/>
        </w:rPr>
        <w:t>Развивающие:</w:t>
      </w:r>
      <w:r w:rsidRPr="00E50F70">
        <w:rPr>
          <w:rFonts w:ascii="Times New Roman" w:hAnsi="Times New Roman"/>
          <w:sz w:val="36"/>
          <w:szCs w:val="36"/>
        </w:rPr>
        <w:t xml:space="preserve"> расширять словарный запас, развивать познавательные интересы детей, эмоциональную отзывчивость, закрепить навыки поведения, на дороге используя автогородок.</w:t>
      </w:r>
    </w:p>
    <w:p w:rsidR="007E1126" w:rsidRPr="00E50F70" w:rsidRDefault="007E1126" w:rsidP="00F977B9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b/>
          <w:sz w:val="36"/>
          <w:szCs w:val="36"/>
        </w:rPr>
        <w:t>Воспитательные:</w:t>
      </w:r>
      <w:r w:rsidRPr="00E50F70">
        <w:rPr>
          <w:rFonts w:ascii="Times New Roman" w:hAnsi="Times New Roman"/>
          <w:sz w:val="36"/>
          <w:szCs w:val="36"/>
        </w:rPr>
        <w:t xml:space="preserve"> воспитывать культуру поведения на улице, чувство ответственности за свою безопасность и безопасность других участников дорожного движения.</w:t>
      </w:r>
    </w:p>
    <w:p w:rsidR="007E1126" w:rsidRPr="00E50F70" w:rsidRDefault="007E1126" w:rsidP="00E50F70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b/>
          <w:sz w:val="36"/>
          <w:szCs w:val="36"/>
        </w:rPr>
        <w:t>Материал:</w:t>
      </w:r>
      <w:r w:rsidRPr="00E50F70">
        <w:rPr>
          <w:rFonts w:ascii="Times New Roman" w:hAnsi="Times New Roman"/>
          <w:sz w:val="36"/>
          <w:szCs w:val="36"/>
        </w:rPr>
        <w:t xml:space="preserve"> Автогородок с дорожными знаками, разметками, информационный стенд, машины, самокаты.</w:t>
      </w:r>
    </w:p>
    <w:p w:rsidR="007E1126" w:rsidRPr="00E50F70" w:rsidRDefault="007E1126" w:rsidP="009B0998">
      <w:pPr>
        <w:rPr>
          <w:rFonts w:ascii="Times New Roman" w:hAnsi="Times New Roman"/>
          <w:b/>
          <w:bCs/>
          <w:i/>
          <w:iCs/>
          <w:sz w:val="36"/>
          <w:szCs w:val="36"/>
        </w:rPr>
      </w:pPr>
      <w:r w:rsidRPr="00E50F70">
        <w:rPr>
          <w:rFonts w:ascii="Times New Roman" w:hAnsi="Times New Roman"/>
          <w:b/>
          <w:bCs/>
          <w:i/>
          <w:iCs/>
          <w:sz w:val="36"/>
          <w:szCs w:val="36"/>
        </w:rPr>
        <w:t>Ход занятия:</w:t>
      </w:r>
    </w:p>
    <w:p w:rsidR="007E1126" w:rsidRPr="00E50F70" w:rsidRDefault="007E1126" w:rsidP="00CF58FE">
      <w:pPr>
        <w:jc w:val="both"/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Воспитатель знакомит детей с автогородком. В городке есть дороги, улицы, перекрестки, много машин и самокатов. Участниками дорожного движения водителями и пешеходами сегодня будут сами дети. Но надо соблюдать правила: на улицах должен быть полный порядок. А для того чтобы на улицах не было аварий необходимо соблюдать правила дорожного движения. Воспитатель предлагает детям поиграть в различные ситуации и игры на транспортной площадке.</w:t>
      </w:r>
    </w:p>
    <w:p w:rsidR="007E1126" w:rsidRPr="00E50F70" w:rsidRDefault="007E1126" w:rsidP="009B0998">
      <w:pPr>
        <w:rPr>
          <w:rFonts w:ascii="Times New Roman" w:hAnsi="Times New Roman"/>
          <w:b/>
          <w:sz w:val="36"/>
          <w:szCs w:val="36"/>
        </w:rPr>
      </w:pPr>
      <w:r w:rsidRPr="00E50F70">
        <w:rPr>
          <w:rFonts w:ascii="Times New Roman" w:hAnsi="Times New Roman"/>
          <w:b/>
          <w:sz w:val="36"/>
          <w:szCs w:val="36"/>
        </w:rPr>
        <w:t>Викторина: «Кто лучше знает правила дорожного движения».</w:t>
      </w:r>
    </w:p>
    <w:p w:rsidR="007E1126" w:rsidRPr="00E50F70" w:rsidRDefault="007E1126" w:rsidP="00CF58FE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b/>
          <w:sz w:val="36"/>
          <w:szCs w:val="36"/>
        </w:rPr>
        <w:t>Правила:</w:t>
      </w:r>
      <w:r w:rsidRPr="00E50F70">
        <w:rPr>
          <w:rFonts w:ascii="Times New Roman" w:hAnsi="Times New Roman"/>
          <w:sz w:val="36"/>
          <w:szCs w:val="36"/>
        </w:rPr>
        <w:t xml:space="preserve"> кто правильно ответит на вопросы, тот лучше знает правила движения .За каждый правильный ответ ребенок получает жетон, побеждает тот , кто получит больше жетонов. Будьте внимательны!</w:t>
      </w:r>
    </w:p>
    <w:p w:rsidR="007E1126" w:rsidRPr="00E50F70" w:rsidRDefault="007E1126" w:rsidP="00561F82">
      <w:pPr>
        <w:rPr>
          <w:rFonts w:ascii="Times New Roman" w:hAnsi="Times New Roman"/>
          <w:b/>
          <w:sz w:val="36"/>
          <w:szCs w:val="36"/>
        </w:rPr>
      </w:pPr>
      <w:r w:rsidRPr="00E50F70">
        <w:rPr>
          <w:rFonts w:ascii="Times New Roman" w:hAnsi="Times New Roman"/>
          <w:b/>
          <w:sz w:val="36"/>
          <w:szCs w:val="36"/>
        </w:rPr>
        <w:t>Вопросы: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-Как называют людей, которые идут по улице? (показываю – шагаем на месте, пешеходы).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- Как называется знак? (показываю знак « Пешеходный переход»)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- Как называется знак? (показываю знак «Осторожно дети»)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- Как называется часть улицы, по которой должны ходить пешеходы? (тротуар)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- Как называется часть улицы, по которой должны ходить машины? (проезжая часть)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- Как называю людей</w:t>
      </w:r>
      <w:bookmarkStart w:id="0" w:name="_GoBack"/>
      <w:bookmarkEnd w:id="0"/>
      <w:r w:rsidRPr="00E50F70">
        <w:rPr>
          <w:rFonts w:ascii="Times New Roman" w:hAnsi="Times New Roman"/>
          <w:sz w:val="36"/>
          <w:szCs w:val="36"/>
        </w:rPr>
        <w:t>, которые управляют автомобилем? (водители)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- Как называется знак? (показываю знак «Жилая зона» «Автобусная остановка»)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- ребята, а покажите пожалуйста, где можно перейти дорогу (показывают - по пешеходному переходу), а почему вы решили что именно здесь? Ответ детей: переход обозначат бело-желтой краской, широкими линиями, висит знак пешеходный переход.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 xml:space="preserve">Ребята переходить улицу можно только по пешеходному переходу, а кто нам еще может помочь перейти дорогу? </w:t>
      </w:r>
      <w:r w:rsidRPr="00E50F70">
        <w:rPr>
          <w:rFonts w:ascii="Times New Roman" w:hAnsi="Times New Roman"/>
          <w:b/>
          <w:bCs/>
          <w:sz w:val="36"/>
          <w:szCs w:val="36"/>
        </w:rPr>
        <w:t>(светофор).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Воспитанникам рассказываю стихотворение о светофоре.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Воспитатель задает вопросы: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- на какой свет светофора можно переходить улицу?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- а если горит красный свет?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- о чем нам говорит желтый свет?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А сейчас  применим правила на практике</w:t>
      </w:r>
    </w:p>
    <w:p w:rsidR="007E1126" w:rsidRPr="00E50F70" w:rsidRDefault="007E1126" w:rsidP="00561F82">
      <w:pPr>
        <w:rPr>
          <w:rFonts w:ascii="Times New Roman" w:hAnsi="Times New Roman"/>
          <w:b/>
          <w:sz w:val="36"/>
          <w:szCs w:val="36"/>
        </w:rPr>
      </w:pPr>
      <w:r w:rsidRPr="00E50F70">
        <w:rPr>
          <w:rFonts w:ascii="Times New Roman" w:hAnsi="Times New Roman"/>
          <w:b/>
          <w:sz w:val="36"/>
          <w:szCs w:val="36"/>
        </w:rPr>
        <w:t>Ситуация светофор:</w:t>
      </w:r>
    </w:p>
    <w:p w:rsidR="007E1126" w:rsidRPr="00E50F70" w:rsidRDefault="007E1126" w:rsidP="00C857A9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Дети делятся на две команды. Подключается светофор. Одна команда переходит улицу с одной стороны, другая с другой. Переходят по сигналу светофора. А сейчас давайте обсудим, кто меньше всех допустил ошибок и правильно применил правила.</w:t>
      </w:r>
    </w:p>
    <w:p w:rsidR="007E1126" w:rsidRPr="00E50F70" w:rsidRDefault="007E1126" w:rsidP="00561F82">
      <w:pPr>
        <w:rPr>
          <w:rFonts w:ascii="Times New Roman" w:hAnsi="Times New Roman"/>
          <w:b/>
          <w:bCs/>
          <w:i/>
          <w:iCs/>
          <w:sz w:val="36"/>
          <w:szCs w:val="36"/>
        </w:rPr>
      </w:pPr>
      <w:r w:rsidRPr="00E50F70">
        <w:rPr>
          <w:rFonts w:ascii="Times New Roman" w:hAnsi="Times New Roman"/>
          <w:b/>
          <w:bCs/>
          <w:i/>
          <w:iCs/>
          <w:sz w:val="36"/>
          <w:szCs w:val="36"/>
        </w:rPr>
        <w:t>Игра «Пешеходы и водители»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Часть детей изображают пешеходов, а часть водителей.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Водители проходят и садятся в машины.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Пешеходы идут к перекрестку.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Начинается движение и работа светофора. Едут автомобили и идут пешеходы. Сигналы сменяются.</w:t>
      </w:r>
    </w:p>
    <w:p w:rsidR="007E1126" w:rsidRPr="00E50F70" w:rsidRDefault="007E1126" w:rsidP="00C857A9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Воспитатель: Ребята вы большие молодцы, очень хорошо справились на дороге. Давайте скажем спасибо светофору за то, то подсказал нам, когда можно перейти дорогу.</w:t>
      </w:r>
    </w:p>
    <w:p w:rsidR="007E1126" w:rsidRPr="00E50F70" w:rsidRDefault="007E1126" w:rsidP="00C857A9">
      <w:pPr>
        <w:rPr>
          <w:rFonts w:ascii="Times New Roman" w:hAnsi="Times New Roman"/>
          <w:sz w:val="36"/>
          <w:szCs w:val="36"/>
        </w:rPr>
      </w:pPr>
      <w:r w:rsidRPr="00E50F70">
        <w:rPr>
          <w:rFonts w:ascii="Times New Roman" w:hAnsi="Times New Roman"/>
          <w:sz w:val="36"/>
          <w:szCs w:val="36"/>
        </w:rPr>
        <w:t>Светофор: Ребята я вас поздравляю, вы стали достойными пешеходами, знатоками правил дорожного движения!</w:t>
      </w:r>
    </w:p>
    <w:p w:rsidR="007E1126" w:rsidRPr="00E50F70" w:rsidRDefault="007E1126" w:rsidP="00561F82">
      <w:pPr>
        <w:rPr>
          <w:rFonts w:ascii="Times New Roman" w:hAnsi="Times New Roman"/>
          <w:sz w:val="36"/>
          <w:szCs w:val="36"/>
        </w:rPr>
      </w:pPr>
      <w:r w:rsidRPr="00C04C77">
        <w:rPr>
          <w:rFonts w:ascii="Times New Roman" w:hAnsi="Times New Roman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489.75pt">
            <v:imagedata r:id="rId4" o:title=""/>
          </v:shape>
        </w:pict>
      </w:r>
    </w:p>
    <w:p w:rsidR="007E1126" w:rsidRPr="00E50F70" w:rsidRDefault="007E1126" w:rsidP="009B0998">
      <w:pPr>
        <w:rPr>
          <w:rFonts w:ascii="Times New Roman" w:hAnsi="Times New Roman"/>
          <w:sz w:val="36"/>
          <w:szCs w:val="36"/>
        </w:rPr>
      </w:pPr>
    </w:p>
    <w:sectPr w:rsidR="007E1126" w:rsidRPr="00E50F70" w:rsidSect="002B0DC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0998"/>
    <w:rsid w:val="0002433C"/>
    <w:rsid w:val="000470B4"/>
    <w:rsid w:val="000713E5"/>
    <w:rsid w:val="0013542E"/>
    <w:rsid w:val="00182B37"/>
    <w:rsid w:val="001E5D5E"/>
    <w:rsid w:val="002246A7"/>
    <w:rsid w:val="002B0DCE"/>
    <w:rsid w:val="002C2E8A"/>
    <w:rsid w:val="004049CE"/>
    <w:rsid w:val="004344F2"/>
    <w:rsid w:val="00493236"/>
    <w:rsid w:val="00561F82"/>
    <w:rsid w:val="005E0B88"/>
    <w:rsid w:val="0071113C"/>
    <w:rsid w:val="00767649"/>
    <w:rsid w:val="00795627"/>
    <w:rsid w:val="007E1126"/>
    <w:rsid w:val="00861A64"/>
    <w:rsid w:val="009B0998"/>
    <w:rsid w:val="00A3408E"/>
    <w:rsid w:val="00B24505"/>
    <w:rsid w:val="00B60588"/>
    <w:rsid w:val="00BB7D31"/>
    <w:rsid w:val="00C04C77"/>
    <w:rsid w:val="00C60CA0"/>
    <w:rsid w:val="00C857A9"/>
    <w:rsid w:val="00CD7A06"/>
    <w:rsid w:val="00CF58FE"/>
    <w:rsid w:val="00E00B89"/>
    <w:rsid w:val="00E06012"/>
    <w:rsid w:val="00E50F70"/>
    <w:rsid w:val="00EF41B4"/>
    <w:rsid w:val="00F97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0B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</TotalTime>
  <Pages>4</Pages>
  <Words>524</Words>
  <Characters>2990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Занятие по правилам дорожного движения в детском саду на автогородке  для детей 2-й младшей группы</dc:title>
  <dc:subject/>
  <dc:creator>Юля</dc:creator>
  <cp:keywords/>
  <dc:description/>
  <cp:lastModifiedBy>USER</cp:lastModifiedBy>
  <cp:revision>12</cp:revision>
  <dcterms:created xsi:type="dcterms:W3CDTF">2021-09-20T04:30:00Z</dcterms:created>
  <dcterms:modified xsi:type="dcterms:W3CDTF">2021-09-25T15:06:00Z</dcterms:modified>
</cp:coreProperties>
</file>